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219"/>
        <w:gridCol w:w="5954"/>
        <w:gridCol w:w="5095"/>
      </w:tblGrid>
      <w:tr w:rsidR="00F14947" w:rsidRPr="00E57E77" w:rsidTr="00E57E77">
        <w:tc>
          <w:tcPr>
            <w:tcW w:w="4219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5954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5095" w:type="dxa"/>
          </w:tcPr>
          <w:p w:rsidR="00F14947" w:rsidRPr="00E57E77" w:rsidRDefault="00F14947" w:rsidP="00E57E7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</w:p>
        </w:tc>
      </w:tr>
    </w:tbl>
    <w:p w:rsidR="00F14947" w:rsidRDefault="00F14947" w:rsidP="00362DE5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</w:p>
    <w:p w:rsidR="00F14947" w:rsidRPr="00362DE5" w:rsidRDefault="00F14947" w:rsidP="00362DE5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 w:rsidRPr="00362DE5">
        <w:rPr>
          <w:rFonts w:ascii="Times New Roman" w:hAnsi="Times New Roman"/>
          <w:b/>
          <w:sz w:val="24"/>
          <w:szCs w:val="20"/>
        </w:rPr>
        <w:t>СПИСОК</w:t>
      </w:r>
    </w:p>
    <w:p w:rsidR="00F14947" w:rsidRPr="00362DE5" w:rsidRDefault="00F14947" w:rsidP="00362DE5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 w:rsidRPr="00362DE5">
        <w:rPr>
          <w:rFonts w:ascii="Times New Roman" w:hAnsi="Times New Roman"/>
          <w:b/>
          <w:sz w:val="24"/>
          <w:szCs w:val="20"/>
        </w:rPr>
        <w:t>спортсменов</w:t>
      </w:r>
      <w:r>
        <w:rPr>
          <w:rFonts w:ascii="Times New Roman" w:hAnsi="Times New Roman"/>
          <w:b/>
          <w:sz w:val="24"/>
          <w:szCs w:val="20"/>
        </w:rPr>
        <w:t xml:space="preserve"> ГБУ «СОЦСП-ШВСМ»</w:t>
      </w:r>
    </w:p>
    <w:p w:rsidR="00F14947" w:rsidRPr="00BD7FB5" w:rsidRDefault="00F14947" w:rsidP="00362DE5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62DE5">
        <w:rPr>
          <w:rFonts w:ascii="Times New Roman" w:hAnsi="Times New Roman"/>
          <w:b/>
          <w:sz w:val="24"/>
          <w:szCs w:val="20"/>
        </w:rPr>
        <w:t>на</w:t>
      </w:r>
      <w:r>
        <w:rPr>
          <w:rFonts w:ascii="Times New Roman" w:hAnsi="Times New Roman"/>
          <w:b/>
          <w:sz w:val="24"/>
          <w:szCs w:val="20"/>
        </w:rPr>
        <w:t xml:space="preserve"> 06.02.</w:t>
      </w:r>
      <w:r w:rsidRPr="00362DE5">
        <w:rPr>
          <w:rFonts w:ascii="Times New Roman" w:hAnsi="Times New Roman"/>
          <w:b/>
          <w:sz w:val="24"/>
          <w:szCs w:val="20"/>
        </w:rPr>
        <w:t xml:space="preserve"> 2013 </w:t>
      </w:r>
      <w:r>
        <w:rPr>
          <w:rFonts w:ascii="Times New Roman" w:hAnsi="Times New Roman"/>
          <w:b/>
          <w:sz w:val="24"/>
          <w:szCs w:val="20"/>
        </w:rPr>
        <w:t>г.</w:t>
      </w:r>
      <w:r w:rsidRPr="00362DE5">
        <w:rPr>
          <w:rFonts w:ascii="Times New Roman" w:hAnsi="Times New Roman"/>
          <w:b/>
          <w:sz w:val="24"/>
          <w:szCs w:val="20"/>
        </w:rPr>
        <w:t xml:space="preserve"> </w:t>
      </w: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1984"/>
        <w:gridCol w:w="1418"/>
        <w:gridCol w:w="1134"/>
        <w:gridCol w:w="1134"/>
        <w:gridCol w:w="1417"/>
        <w:gridCol w:w="1134"/>
        <w:gridCol w:w="993"/>
        <w:gridCol w:w="2126"/>
        <w:gridCol w:w="142"/>
        <w:gridCol w:w="1701"/>
        <w:gridCol w:w="1701"/>
      </w:tblGrid>
      <w:tr w:rsidR="00F14947" w:rsidRPr="00E57E77" w:rsidTr="00E57E77">
        <w:trPr>
          <w:trHeight w:val="143"/>
        </w:trPr>
        <w:tc>
          <w:tcPr>
            <w:tcW w:w="568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418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Дисциплина</w:t>
            </w:r>
          </w:p>
        </w:tc>
        <w:tc>
          <w:tcPr>
            <w:tcW w:w="1134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Год рождения</w:t>
            </w:r>
          </w:p>
        </w:tc>
        <w:tc>
          <w:tcPr>
            <w:tcW w:w="1134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Спорт.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звание</w:t>
            </w:r>
          </w:p>
        </w:tc>
        <w:tc>
          <w:tcPr>
            <w:tcW w:w="1417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Принадлеж-ность</w:t>
            </w:r>
          </w:p>
        </w:tc>
        <w:tc>
          <w:tcPr>
            <w:tcW w:w="1134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Состав сборной</w:t>
            </w:r>
          </w:p>
        </w:tc>
        <w:tc>
          <w:tcPr>
            <w:tcW w:w="993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Год поступ.  в ШВСМ</w:t>
            </w:r>
          </w:p>
        </w:tc>
        <w:tc>
          <w:tcPr>
            <w:tcW w:w="2126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Лучший результат 2012 г.</w:t>
            </w:r>
          </w:p>
        </w:tc>
        <w:tc>
          <w:tcPr>
            <w:tcW w:w="1843" w:type="dxa"/>
            <w:gridSpan w:val="2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Дата показания результата</w:t>
            </w:r>
          </w:p>
        </w:tc>
        <w:tc>
          <w:tcPr>
            <w:tcW w:w="1701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Планируемый результат на 2013 г.</w:t>
            </w:r>
          </w:p>
        </w:tc>
      </w:tr>
      <w:tr w:rsidR="00F14947" w:rsidRPr="00E57E77" w:rsidTr="00E57E77">
        <w:trPr>
          <w:trHeight w:val="143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417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134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2126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843" w:type="dxa"/>
            <w:gridSpan w:val="2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10.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7E77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</w:p>
        </w:tc>
      </w:tr>
      <w:tr w:rsidR="00F14947" w:rsidRPr="00E57E77" w:rsidTr="00E57E77">
        <w:trPr>
          <w:trHeight w:val="143"/>
        </w:trPr>
        <w:tc>
          <w:tcPr>
            <w:tcW w:w="15452" w:type="dxa"/>
            <w:gridSpan w:val="12"/>
          </w:tcPr>
          <w:p w:rsidR="00F14947" w:rsidRPr="00E57E77" w:rsidRDefault="00F14947" w:rsidP="00E57E77">
            <w:pPr>
              <w:pStyle w:val="ListParagraph"/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>Отделение парусного спорта</w:t>
            </w:r>
          </w:p>
        </w:tc>
      </w:tr>
      <w:tr w:rsidR="00F14947" w:rsidRPr="00E57E77" w:rsidTr="00E57E77">
        <w:trPr>
          <w:trHeight w:val="143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Терешкин Дмитрий Юрьевич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Финн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Дракон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1973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МСМК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2002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– 3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17-26.09.12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1-3</w:t>
            </w:r>
          </w:p>
        </w:tc>
      </w:tr>
      <w:tr w:rsidR="00F14947" w:rsidRPr="00E57E77" w:rsidTr="00E57E77">
        <w:trPr>
          <w:trHeight w:val="284"/>
        </w:trPr>
        <w:tc>
          <w:tcPr>
            <w:tcW w:w="15452" w:type="dxa"/>
            <w:gridSpan w:val="12"/>
            <w:vAlign w:val="center"/>
          </w:tcPr>
          <w:p w:rsidR="00F14947" w:rsidRPr="00E57E77" w:rsidRDefault="00F14947" w:rsidP="00E57E77">
            <w:pPr>
              <w:pStyle w:val="ListParagraph"/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>Отделение прыжков в воду</w:t>
            </w:r>
          </w:p>
        </w:tc>
      </w:tr>
      <w:tr w:rsidR="00F14947" w:rsidRPr="00E57E77" w:rsidTr="00E57E77">
        <w:trPr>
          <w:trHeight w:val="287"/>
        </w:trPr>
        <w:tc>
          <w:tcPr>
            <w:tcW w:w="15452" w:type="dxa"/>
            <w:gridSpan w:val="1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>Тренер Коробко Т.В.</w:t>
            </w:r>
          </w:p>
        </w:tc>
      </w:tr>
      <w:tr w:rsidR="00F14947" w:rsidRPr="00E57E77" w:rsidTr="00E57E77">
        <w:trPr>
          <w:trHeight w:val="561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Захаров Илья Леонидович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вышка 10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трамп.3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1991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ЗМС</w:t>
            </w:r>
          </w:p>
        </w:tc>
        <w:tc>
          <w:tcPr>
            <w:tcW w:w="1417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 - Пенза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 xml:space="preserve">ОИ – 1,2 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27.07-09.08.12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1-3</w:t>
            </w:r>
          </w:p>
        </w:tc>
      </w:tr>
      <w:tr w:rsidR="00F14947" w:rsidRPr="00E57E77" w:rsidTr="00E57E77">
        <w:trPr>
          <w:trHeight w:val="344"/>
        </w:trPr>
        <w:tc>
          <w:tcPr>
            <w:tcW w:w="15452" w:type="dxa"/>
            <w:gridSpan w:val="1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>Тренеры: Столбов А.Н, Абросимова Л.В</w:t>
            </w:r>
            <w:r w:rsidRPr="00E57E77">
              <w:rPr>
                <w:rFonts w:ascii="Times New Roman" w:hAnsi="Times New Roman"/>
                <w:szCs w:val="20"/>
              </w:rPr>
              <w:t>.</w:t>
            </w:r>
          </w:p>
        </w:tc>
      </w:tr>
      <w:tr w:rsidR="00F14947" w:rsidRPr="00E57E77" w:rsidTr="00E57E77">
        <w:trPr>
          <w:trHeight w:val="143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Жданов Сергей Владимирович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вышка 10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трамп.3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2004</w:t>
            </w:r>
          </w:p>
        </w:tc>
        <w:tc>
          <w:tcPr>
            <w:tcW w:w="2268" w:type="dxa"/>
            <w:gridSpan w:val="2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– 2, 3</w:t>
            </w:r>
          </w:p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 - 5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25-30.04.12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19-26.06.12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1-3</w:t>
            </w:r>
          </w:p>
        </w:tc>
      </w:tr>
      <w:tr w:rsidR="00F14947" w:rsidRPr="00E57E77" w:rsidTr="00E57E77">
        <w:trPr>
          <w:trHeight w:val="143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Богданов Андрей Сергеевич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вышка 10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трамп.3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1991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2004</w:t>
            </w:r>
          </w:p>
        </w:tc>
        <w:tc>
          <w:tcPr>
            <w:tcW w:w="2268" w:type="dxa"/>
            <w:gridSpan w:val="2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– 2</w:t>
            </w:r>
          </w:p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 - 5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25-30.04.12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19-26.06.12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1-3</w:t>
            </w:r>
          </w:p>
        </w:tc>
      </w:tr>
      <w:tr w:rsidR="00F14947" w:rsidRPr="00E57E77" w:rsidTr="00E57E77">
        <w:trPr>
          <w:trHeight w:val="143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Лазарев Алексей Андреевич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вышка 10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трамп.3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1995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 юнр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– 3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14-20.05.12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1-3</w:t>
            </w:r>
          </w:p>
        </w:tc>
      </w:tr>
      <w:tr w:rsidR="00F14947" w:rsidRPr="00E57E77" w:rsidTr="00E57E77">
        <w:trPr>
          <w:trHeight w:val="542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Фролов Вадим Валерьевич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вышка 10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трамп.3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1997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КМС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 юнр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2268" w:type="dxa"/>
            <w:gridSpan w:val="2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– 1, 3</w:t>
            </w:r>
          </w:p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ПЕ - 4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14-20.05.12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11-15.07.12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1-3</w:t>
            </w:r>
          </w:p>
        </w:tc>
      </w:tr>
      <w:tr w:rsidR="00F14947" w:rsidRPr="00E57E77" w:rsidTr="00E57E77">
        <w:trPr>
          <w:trHeight w:val="148"/>
        </w:trPr>
        <w:tc>
          <w:tcPr>
            <w:tcW w:w="15452" w:type="dxa"/>
            <w:gridSpan w:val="12"/>
            <w:vAlign w:val="center"/>
          </w:tcPr>
          <w:p w:rsidR="00F14947" w:rsidRPr="00E57E77" w:rsidRDefault="00F14947" w:rsidP="00E57E77">
            <w:pPr>
              <w:pStyle w:val="ListParagraph"/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>Отделение биатлона</w:t>
            </w:r>
          </w:p>
        </w:tc>
      </w:tr>
      <w:tr w:rsidR="00F14947" w:rsidRPr="00E57E77" w:rsidTr="00E57E77">
        <w:trPr>
          <w:trHeight w:val="262"/>
        </w:trPr>
        <w:tc>
          <w:tcPr>
            <w:tcW w:w="15452" w:type="dxa"/>
            <w:gridSpan w:val="1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>Тренер Халиуллина Е.Н.</w:t>
            </w:r>
          </w:p>
        </w:tc>
      </w:tr>
      <w:tr w:rsidR="00F14947" w:rsidRPr="00E57E77" w:rsidTr="00E57E77">
        <w:trPr>
          <w:trHeight w:val="822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Логинов Александр Викторович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биатлон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1992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МСМК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СДЮСШОР 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 юнр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2268" w:type="dxa"/>
            <w:gridSpan w:val="2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– 1</w:t>
            </w:r>
          </w:p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ЧЕ – 1, 2</w:t>
            </w:r>
          </w:p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ПМ – 3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19-23.03.12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26.01-01.02.12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21-25.02.12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1-3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ПЕ 1-3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ПМ 1-3</w:t>
            </w:r>
          </w:p>
        </w:tc>
      </w:tr>
      <w:tr w:rsidR="00F14947" w:rsidRPr="00E57E77" w:rsidTr="00E57E77">
        <w:trPr>
          <w:trHeight w:val="542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Халиуллина Татьяна Олеговна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биатлон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СДЮСШОР 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Обл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СМР-15м</w:t>
            </w:r>
          </w:p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- 2 (кросс)</w:t>
            </w:r>
          </w:p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ПЕ - 5 (кросс) вып МС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03-10.03.12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09-15.07.12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27.07-01.08.12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1-5</w:t>
            </w:r>
          </w:p>
        </w:tc>
      </w:tr>
      <w:tr w:rsidR="00F14947" w:rsidRPr="00E57E77" w:rsidTr="00E57E77">
        <w:trPr>
          <w:trHeight w:val="280"/>
        </w:trPr>
        <w:tc>
          <w:tcPr>
            <w:tcW w:w="15452" w:type="dxa"/>
            <w:gridSpan w:val="12"/>
            <w:vAlign w:val="center"/>
          </w:tcPr>
          <w:p w:rsidR="00F14947" w:rsidRPr="00E57E77" w:rsidRDefault="00F14947" w:rsidP="00E57E77">
            <w:pPr>
              <w:pStyle w:val="ListParagraph"/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>Отделение плавания</w:t>
            </w:r>
          </w:p>
        </w:tc>
      </w:tr>
      <w:tr w:rsidR="00F14947" w:rsidRPr="00E57E77" w:rsidTr="00E57E77">
        <w:trPr>
          <w:trHeight w:val="280"/>
        </w:trPr>
        <w:tc>
          <w:tcPr>
            <w:tcW w:w="15452" w:type="dxa"/>
            <w:gridSpan w:val="1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>Тренер Аширов И.В.</w:t>
            </w:r>
          </w:p>
        </w:tc>
      </w:tr>
      <w:tr w:rsidR="00F14947" w:rsidRPr="00E57E77" w:rsidTr="00E57E77">
        <w:trPr>
          <w:trHeight w:val="280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Бутымов Антон Михайлович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спина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1987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МСМК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2268" w:type="dxa"/>
            <w:gridSpan w:val="2"/>
          </w:tcPr>
          <w:p w:rsidR="00F14947" w:rsidRPr="00E57E77" w:rsidRDefault="00F14947" w:rsidP="00E57E7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– 1 (50м), 4 (100);</w:t>
            </w:r>
          </w:p>
          <w:p w:rsidR="00F14947" w:rsidRPr="00E57E77" w:rsidRDefault="00F14947" w:rsidP="00E57E7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-2 (100)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15-23.04.12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17-21.11.12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1-3</w:t>
            </w:r>
          </w:p>
        </w:tc>
      </w:tr>
      <w:tr w:rsidR="00F14947" w:rsidRPr="00E57E77" w:rsidTr="00E57E77">
        <w:trPr>
          <w:trHeight w:val="280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Солдатова Кристина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баттерфляй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1996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Обл.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- 4, 6 (юнр)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06-10.04.12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3-8</w:t>
            </w:r>
          </w:p>
        </w:tc>
      </w:tr>
      <w:tr w:rsidR="00F14947" w:rsidRPr="00E57E77" w:rsidTr="00E57E77">
        <w:trPr>
          <w:trHeight w:val="280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Кузьменко Иван Александрович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вольн. стиль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1995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 юнр.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- 3 (юнр)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06-10.04.12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 1-3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3-8</w:t>
            </w:r>
          </w:p>
        </w:tc>
      </w:tr>
      <w:tr w:rsidR="00F14947" w:rsidRPr="00E57E77" w:rsidTr="00E57E77">
        <w:trPr>
          <w:trHeight w:val="280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Канская Анастасия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брасс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1996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Обл.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ПР(юнр) - 4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06-10.04.12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4-10</w:t>
            </w:r>
          </w:p>
        </w:tc>
      </w:tr>
      <w:tr w:rsidR="00F14947" w:rsidRPr="00E57E77" w:rsidTr="00E57E77">
        <w:trPr>
          <w:trHeight w:val="280"/>
        </w:trPr>
        <w:tc>
          <w:tcPr>
            <w:tcW w:w="15452" w:type="dxa"/>
            <w:gridSpan w:val="12"/>
          </w:tcPr>
          <w:p w:rsidR="00F14947" w:rsidRPr="00E57E77" w:rsidRDefault="00F14947" w:rsidP="00E57E77">
            <w:pPr>
              <w:pStyle w:val="ListParagraph"/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 xml:space="preserve">Комплексное отделение (бобслей, легкая атлетика) </w:t>
            </w:r>
          </w:p>
        </w:tc>
      </w:tr>
      <w:tr w:rsidR="00F14947" w:rsidRPr="00E57E77" w:rsidTr="00E57E77">
        <w:trPr>
          <w:trHeight w:val="280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Тимофеева Юлия Юрьевна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бобслей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1973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МСМК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 xml:space="preserve">ГБУ «СОЦСП-ШВСМ» - 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Москва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2268" w:type="dxa"/>
            <w:gridSpan w:val="2"/>
          </w:tcPr>
          <w:p w:rsidR="00F14947" w:rsidRPr="00E57E77" w:rsidRDefault="00F14947" w:rsidP="00E57E7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– 1; КМ-9</w:t>
            </w:r>
          </w:p>
        </w:tc>
        <w:tc>
          <w:tcPr>
            <w:tcW w:w="1701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1-3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ЧМ 1-6</w:t>
            </w:r>
          </w:p>
        </w:tc>
      </w:tr>
      <w:tr w:rsidR="00F14947" w:rsidRPr="00E57E77" w:rsidTr="00E57E77">
        <w:trPr>
          <w:trHeight w:val="280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Григорьев Олег Юрьевич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л/а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средние дист.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1988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 xml:space="preserve">ГБУ «СОЦСП-ШВСМ» 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– 4 (1500)</w:t>
            </w:r>
          </w:p>
          <w:p w:rsidR="00F14947" w:rsidRPr="00E57E77" w:rsidRDefault="00F14947" w:rsidP="00E57E7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– 3 (5000)</w:t>
            </w:r>
          </w:p>
        </w:tc>
        <w:tc>
          <w:tcPr>
            <w:tcW w:w="1701" w:type="dxa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22-24.02.12</w:t>
            </w:r>
          </w:p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02-07.07.12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ЧР 1-3</w:t>
            </w:r>
          </w:p>
        </w:tc>
      </w:tr>
      <w:tr w:rsidR="00F14947" w:rsidRPr="00E57E77" w:rsidTr="00E57E77">
        <w:trPr>
          <w:trHeight w:val="280"/>
        </w:trPr>
        <w:tc>
          <w:tcPr>
            <w:tcW w:w="15452" w:type="dxa"/>
            <w:gridSpan w:val="12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57E77">
              <w:rPr>
                <w:rFonts w:ascii="Times New Roman" w:hAnsi="Times New Roman"/>
                <w:b/>
                <w:szCs w:val="20"/>
              </w:rPr>
              <w:t xml:space="preserve">Отделение гребли академической </w:t>
            </w:r>
          </w:p>
        </w:tc>
      </w:tr>
      <w:tr w:rsidR="00F14947" w:rsidRPr="00E57E77" w:rsidTr="00E57E77">
        <w:trPr>
          <w:trHeight w:val="280"/>
        </w:trPr>
        <w:tc>
          <w:tcPr>
            <w:tcW w:w="568" w:type="dxa"/>
            <w:vAlign w:val="center"/>
          </w:tcPr>
          <w:p w:rsidR="00F14947" w:rsidRPr="00E57E77" w:rsidRDefault="00F14947" w:rsidP="00E57E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Пушкова Наталья Сергеевна</w:t>
            </w:r>
          </w:p>
        </w:tc>
        <w:tc>
          <w:tcPr>
            <w:tcW w:w="1418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распаш.весло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1981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МСМК</w:t>
            </w:r>
          </w:p>
        </w:tc>
        <w:tc>
          <w:tcPr>
            <w:tcW w:w="1417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57E7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1134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РФ</w:t>
            </w:r>
          </w:p>
        </w:tc>
        <w:tc>
          <w:tcPr>
            <w:tcW w:w="993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1998</w:t>
            </w:r>
          </w:p>
        </w:tc>
        <w:tc>
          <w:tcPr>
            <w:tcW w:w="2268" w:type="dxa"/>
            <w:gridSpan w:val="2"/>
            <w:vAlign w:val="center"/>
          </w:tcPr>
          <w:p w:rsidR="00F14947" w:rsidRPr="00E57E77" w:rsidRDefault="00F14947" w:rsidP="00E57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 xml:space="preserve">КР - 1(8+) 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2011г -</w:t>
            </w:r>
          </w:p>
        </w:tc>
        <w:tc>
          <w:tcPr>
            <w:tcW w:w="1701" w:type="dxa"/>
            <w:vAlign w:val="center"/>
          </w:tcPr>
          <w:p w:rsidR="00F14947" w:rsidRPr="00E57E77" w:rsidRDefault="00F14947" w:rsidP="00E57E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E7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14947" w:rsidRPr="00BD7FB5" w:rsidRDefault="00F14947" w:rsidP="00FA0FAE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F14947" w:rsidRDefault="00F14947" w:rsidP="00FA0FAE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F14947" w:rsidRDefault="00F14947" w:rsidP="00FA0FAE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F14947" w:rsidRPr="00BD7FB5" w:rsidRDefault="00F14947" w:rsidP="00FA0FAE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F14947" w:rsidRDefault="00F14947" w:rsidP="001A47D8">
      <w:pPr>
        <w:spacing w:after="0"/>
      </w:pPr>
    </w:p>
    <w:sectPr w:rsidR="00F14947" w:rsidSect="00A72B86">
      <w:pgSz w:w="16838" w:h="11906" w:orient="landscape"/>
      <w:pgMar w:top="567" w:right="822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F6744"/>
    <w:multiLevelType w:val="hybridMultilevel"/>
    <w:tmpl w:val="ACCE03BA"/>
    <w:lvl w:ilvl="0" w:tplc="5C104F8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0FAE"/>
    <w:rsid w:val="000135C2"/>
    <w:rsid w:val="000C4FE9"/>
    <w:rsid w:val="000E1E4B"/>
    <w:rsid w:val="000F37E8"/>
    <w:rsid w:val="001416E4"/>
    <w:rsid w:val="00161FE9"/>
    <w:rsid w:val="00180A88"/>
    <w:rsid w:val="001A47D8"/>
    <w:rsid w:val="001B33FB"/>
    <w:rsid w:val="0020259E"/>
    <w:rsid w:val="0021551B"/>
    <w:rsid w:val="002A47ED"/>
    <w:rsid w:val="0032066A"/>
    <w:rsid w:val="00320DDC"/>
    <w:rsid w:val="00325FA3"/>
    <w:rsid w:val="00360278"/>
    <w:rsid w:val="00362DE5"/>
    <w:rsid w:val="003D68AA"/>
    <w:rsid w:val="003E6BDE"/>
    <w:rsid w:val="004021EA"/>
    <w:rsid w:val="00424C13"/>
    <w:rsid w:val="004251C3"/>
    <w:rsid w:val="00425482"/>
    <w:rsid w:val="004479A3"/>
    <w:rsid w:val="00460D9D"/>
    <w:rsid w:val="0049322F"/>
    <w:rsid w:val="00505CD5"/>
    <w:rsid w:val="00535277"/>
    <w:rsid w:val="00541600"/>
    <w:rsid w:val="0058017B"/>
    <w:rsid w:val="00587677"/>
    <w:rsid w:val="00667E86"/>
    <w:rsid w:val="00692717"/>
    <w:rsid w:val="00706E36"/>
    <w:rsid w:val="007573B4"/>
    <w:rsid w:val="007608BE"/>
    <w:rsid w:val="0076105E"/>
    <w:rsid w:val="007F00C8"/>
    <w:rsid w:val="008D7BAE"/>
    <w:rsid w:val="00960F56"/>
    <w:rsid w:val="0098515C"/>
    <w:rsid w:val="00990CAF"/>
    <w:rsid w:val="009C3B14"/>
    <w:rsid w:val="00A34005"/>
    <w:rsid w:val="00A41846"/>
    <w:rsid w:val="00A62021"/>
    <w:rsid w:val="00A66FAA"/>
    <w:rsid w:val="00A72B86"/>
    <w:rsid w:val="00AA0645"/>
    <w:rsid w:val="00AA2F11"/>
    <w:rsid w:val="00AA5F65"/>
    <w:rsid w:val="00AE04CC"/>
    <w:rsid w:val="00B42AF8"/>
    <w:rsid w:val="00B83DE5"/>
    <w:rsid w:val="00BA1466"/>
    <w:rsid w:val="00BB2DE5"/>
    <w:rsid w:val="00BD7FB5"/>
    <w:rsid w:val="00C477B1"/>
    <w:rsid w:val="00C54DFE"/>
    <w:rsid w:val="00C63DBD"/>
    <w:rsid w:val="00C73F9F"/>
    <w:rsid w:val="00D13F26"/>
    <w:rsid w:val="00D2333D"/>
    <w:rsid w:val="00D25E60"/>
    <w:rsid w:val="00D323E3"/>
    <w:rsid w:val="00D4328A"/>
    <w:rsid w:val="00D8175F"/>
    <w:rsid w:val="00DD3AE3"/>
    <w:rsid w:val="00DE5544"/>
    <w:rsid w:val="00E00479"/>
    <w:rsid w:val="00E57E77"/>
    <w:rsid w:val="00E64A99"/>
    <w:rsid w:val="00E749ED"/>
    <w:rsid w:val="00ED7F83"/>
    <w:rsid w:val="00F14947"/>
    <w:rsid w:val="00F156A2"/>
    <w:rsid w:val="00F277FA"/>
    <w:rsid w:val="00F3758B"/>
    <w:rsid w:val="00F41BF1"/>
    <w:rsid w:val="00F753B5"/>
    <w:rsid w:val="00F8117A"/>
    <w:rsid w:val="00F8447D"/>
    <w:rsid w:val="00FA0FAE"/>
    <w:rsid w:val="00FA2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FAE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A0FAE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A0F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237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359</Words>
  <Characters>2050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subject/>
  <dc:creator>ШВСМ</dc:creator>
  <cp:keywords/>
  <dc:description/>
  <cp:lastModifiedBy>User</cp:lastModifiedBy>
  <cp:revision>2</cp:revision>
  <cp:lastPrinted>2013-03-20T06:33:00Z</cp:lastPrinted>
  <dcterms:created xsi:type="dcterms:W3CDTF">2013-04-24T08:39:00Z</dcterms:created>
  <dcterms:modified xsi:type="dcterms:W3CDTF">2013-04-24T08:39:00Z</dcterms:modified>
</cp:coreProperties>
</file>