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B30" w:rsidRDefault="005C0B30" w:rsidP="00743EB9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:rsidR="005C0B30" w:rsidRDefault="005C0B30" w:rsidP="00743EB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СПИСОК </w:t>
      </w:r>
    </w:p>
    <w:p w:rsidR="005C0B30" w:rsidRDefault="005C0B30" w:rsidP="00743EB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спортсменов и тренеров-преподавателей – участников областной целевой программы «Развитие физической культуры и спорта в Саратовской области на 2013-2016 г.г. (раздел «Олимпийская подготовка») на 01.03.2013г</w:t>
      </w:r>
    </w:p>
    <w:p w:rsidR="005C0B30" w:rsidRDefault="005C0B30" w:rsidP="00743EB9">
      <w:pPr>
        <w:spacing w:after="0"/>
        <w:jc w:val="center"/>
        <w:rPr>
          <w:rFonts w:ascii="Times New Roman" w:hAnsi="Times New Roman"/>
          <w:b/>
          <w:sz w:val="24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1558"/>
        <w:gridCol w:w="850"/>
        <w:gridCol w:w="851"/>
        <w:gridCol w:w="850"/>
        <w:gridCol w:w="1276"/>
        <w:gridCol w:w="1276"/>
        <w:gridCol w:w="850"/>
        <w:gridCol w:w="995"/>
        <w:gridCol w:w="1701"/>
        <w:gridCol w:w="1276"/>
        <w:gridCol w:w="1276"/>
        <w:gridCol w:w="1134"/>
        <w:gridCol w:w="1134"/>
      </w:tblGrid>
      <w:tr w:rsidR="005C0B30" w:rsidRPr="00303E43" w:rsidTr="006B1E2E">
        <w:trPr>
          <w:trHeight w:val="926"/>
        </w:trPr>
        <w:tc>
          <w:tcPr>
            <w:tcW w:w="566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303E43">
              <w:rPr>
                <w:rFonts w:ascii="Times New Roman" w:hAnsi="Times New Roman"/>
                <w:b/>
                <w:sz w:val="18"/>
              </w:rPr>
              <w:t>№</w:t>
            </w:r>
          </w:p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303E43">
              <w:rPr>
                <w:rFonts w:ascii="Times New Roman" w:hAnsi="Times New Roman"/>
                <w:b/>
                <w:sz w:val="18"/>
              </w:rPr>
              <w:t>п/п</w:t>
            </w:r>
          </w:p>
        </w:tc>
        <w:tc>
          <w:tcPr>
            <w:tcW w:w="1558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  <w:r w:rsidRPr="00303E43">
              <w:rPr>
                <w:rFonts w:ascii="Times New Roman" w:hAnsi="Times New Roman"/>
                <w:b/>
                <w:sz w:val="18"/>
              </w:rPr>
              <w:t>ФИО</w:t>
            </w:r>
          </w:p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850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Дисци-плина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Год</w:t>
            </w:r>
          </w:p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рожде- ния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Спорт .</w:t>
            </w:r>
          </w:p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звание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Тренеры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Принадлеж-ность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Сост.</w:t>
            </w:r>
          </w:p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сбор-ной</w:t>
            </w:r>
          </w:p>
        </w:tc>
        <w:tc>
          <w:tcPr>
            <w:tcW w:w="995" w:type="dxa"/>
            <w:vAlign w:val="center"/>
          </w:tcPr>
          <w:p w:rsidR="005C0B30" w:rsidRPr="00743EB9" w:rsidRDefault="005C0B30" w:rsidP="00EE1E87">
            <w:pPr>
              <w:pStyle w:val="Heading1"/>
              <w:rPr>
                <w:sz w:val="18"/>
                <w:szCs w:val="18"/>
              </w:rPr>
            </w:pPr>
            <w:r w:rsidRPr="00743EB9">
              <w:rPr>
                <w:sz w:val="18"/>
                <w:szCs w:val="18"/>
              </w:rPr>
              <w:t>Год поступ.</w:t>
            </w:r>
          </w:p>
          <w:p w:rsidR="005C0B30" w:rsidRPr="00743EB9" w:rsidRDefault="005C0B30" w:rsidP="00EE1E87">
            <w:pPr>
              <w:pStyle w:val="Heading3"/>
              <w:rPr>
                <w:sz w:val="18"/>
                <w:szCs w:val="18"/>
              </w:rPr>
            </w:pPr>
            <w:r w:rsidRPr="00743EB9">
              <w:rPr>
                <w:sz w:val="18"/>
                <w:szCs w:val="18"/>
              </w:rPr>
              <w:t>в ШВСМ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Лучший  результат 2012г.</w:t>
            </w:r>
          </w:p>
          <w:p w:rsidR="005C0B30" w:rsidRPr="00303E43" w:rsidRDefault="005C0B30" w:rsidP="00EE1E87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Планируемый результат</w:t>
            </w:r>
          </w:p>
          <w:p w:rsidR="005C0B30" w:rsidRPr="00303E43" w:rsidRDefault="005C0B30" w:rsidP="00EE1E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на 2013 год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B1E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Планируемый результат</w:t>
            </w:r>
          </w:p>
          <w:p w:rsidR="005C0B30" w:rsidRPr="00303E43" w:rsidRDefault="005C0B30" w:rsidP="006B1E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на 2014 год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6B1E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Планируемый результат</w:t>
            </w:r>
          </w:p>
          <w:p w:rsidR="005C0B30" w:rsidRPr="00303E43" w:rsidRDefault="005C0B30" w:rsidP="006B1E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на 2015 год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6B1E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Планируемый результат</w:t>
            </w:r>
          </w:p>
          <w:p w:rsidR="005C0B30" w:rsidRPr="00303E43" w:rsidRDefault="005C0B30" w:rsidP="006B1E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03E43">
              <w:rPr>
                <w:rFonts w:ascii="Times New Roman" w:hAnsi="Times New Roman"/>
                <w:b/>
                <w:sz w:val="18"/>
                <w:szCs w:val="18"/>
              </w:rPr>
              <w:t>на 2016год</w:t>
            </w:r>
          </w:p>
        </w:tc>
      </w:tr>
      <w:tr w:rsidR="005C0B30" w:rsidRPr="00303E43" w:rsidTr="00687EE3">
        <w:trPr>
          <w:trHeight w:val="311"/>
        </w:trPr>
        <w:tc>
          <w:tcPr>
            <w:tcW w:w="12049" w:type="dxa"/>
            <w:gridSpan w:val="11"/>
            <w:shd w:val="clear" w:color="auto" w:fill="FFFFFF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1. Академическая гребля</w:t>
            </w:r>
          </w:p>
        </w:tc>
        <w:tc>
          <w:tcPr>
            <w:tcW w:w="1276" w:type="dxa"/>
            <w:shd w:val="clear" w:color="auto" w:fill="FFFFFF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  <w:shd w:val="clear" w:color="auto" w:fill="FFFFFF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  <w:shd w:val="clear" w:color="auto" w:fill="FFFFFF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687EE3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 xml:space="preserve">Стрелкова Оксана </w:t>
            </w:r>
          </w:p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Юрьевна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Распаш-ное весло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B849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1987</w:t>
            </w:r>
          </w:p>
          <w:p w:rsidR="005C0B30" w:rsidRPr="00303E43" w:rsidRDefault="005C0B30" w:rsidP="00B849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20.06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 30 П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 xml:space="preserve">28.02.07 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Гришкина Е.В.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 xml:space="preserve">ГБОУ СОСДЮСШОР 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2м (2-);</w:t>
            </w: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 xml:space="preserve">ЧР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03E43">
                <w:rPr>
                  <w:rFonts w:ascii="Times New Roman" w:hAnsi="Times New Roman"/>
                  <w:sz w:val="18"/>
                  <w:szCs w:val="18"/>
                </w:rPr>
                <w:t>1 м</w:t>
              </w:r>
            </w:smartTag>
            <w:r w:rsidRPr="00303E43">
              <w:rPr>
                <w:rFonts w:ascii="Times New Roman" w:hAnsi="Times New Roman"/>
                <w:sz w:val="18"/>
                <w:szCs w:val="18"/>
              </w:rPr>
              <w:t xml:space="preserve"> (8+)</w:t>
            </w: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 xml:space="preserve">ЧЕ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303E43">
                <w:rPr>
                  <w:rFonts w:ascii="Times New Roman" w:hAnsi="Times New Roman"/>
                  <w:sz w:val="18"/>
                  <w:szCs w:val="18"/>
                </w:rPr>
                <w:t>6 м</w:t>
              </w:r>
            </w:smartTag>
            <w:r w:rsidRPr="00303E43">
              <w:rPr>
                <w:rFonts w:ascii="Times New Roman" w:hAnsi="Times New Roman"/>
                <w:sz w:val="18"/>
                <w:szCs w:val="18"/>
              </w:rPr>
              <w:t xml:space="preserve"> (8+)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финал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финал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финал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финал</w:t>
            </w:r>
          </w:p>
        </w:tc>
        <w:tc>
          <w:tcPr>
            <w:tcW w:w="1134" w:type="dxa"/>
          </w:tcPr>
          <w:p w:rsidR="005C0B30" w:rsidRPr="00303E43" w:rsidRDefault="005C0B30" w:rsidP="00DC20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  <w:p w:rsidR="005C0B30" w:rsidRPr="00303E43" w:rsidRDefault="005C0B30" w:rsidP="00DC20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финал</w:t>
            </w:r>
          </w:p>
          <w:p w:rsidR="005C0B30" w:rsidRPr="00303E43" w:rsidRDefault="005C0B30" w:rsidP="00DC20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финал</w:t>
            </w:r>
          </w:p>
        </w:tc>
        <w:tc>
          <w:tcPr>
            <w:tcW w:w="1134" w:type="dxa"/>
          </w:tcPr>
          <w:p w:rsidR="005C0B30" w:rsidRPr="00303E43" w:rsidRDefault="005C0B30" w:rsidP="00DC20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  <w:p w:rsidR="005C0B30" w:rsidRPr="00303E43" w:rsidRDefault="005C0B30" w:rsidP="00DC20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финал</w:t>
            </w:r>
          </w:p>
          <w:p w:rsidR="005C0B30" w:rsidRPr="00303E43" w:rsidRDefault="005C0B30" w:rsidP="00DC20F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финал</w:t>
            </w:r>
          </w:p>
        </w:tc>
      </w:tr>
      <w:tr w:rsidR="005C0B30" w:rsidRPr="00303E43" w:rsidTr="00996408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Иноземцева Юлия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Распашное весло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B849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1983</w:t>
            </w:r>
          </w:p>
          <w:p w:rsidR="005C0B30" w:rsidRPr="00303E43" w:rsidRDefault="005C0B30" w:rsidP="00B849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04.07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МСМК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№20 М 30.11.04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Игнатова Т.А.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СОСДЮСШОР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1999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2</w:t>
            </w: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1</w:t>
            </w: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ЧЕ - 6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6-9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996408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1-2</w:t>
            </w:r>
          </w:p>
          <w:p w:rsidR="005C0B30" w:rsidRPr="00303E43" w:rsidRDefault="005C0B30" w:rsidP="009964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участ</w:t>
            </w:r>
          </w:p>
        </w:tc>
        <w:tc>
          <w:tcPr>
            <w:tcW w:w="1134" w:type="dxa"/>
            <w:vAlign w:val="center"/>
          </w:tcPr>
          <w:p w:rsidR="005C0B30" w:rsidRPr="00303E43" w:rsidRDefault="005C0B30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1-2</w:t>
            </w:r>
          </w:p>
          <w:p w:rsidR="005C0B30" w:rsidRPr="00303E43" w:rsidRDefault="005C0B30">
            <w:pPr>
              <w:tabs>
                <w:tab w:val="left" w:pos="1309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участ</w:t>
            </w:r>
          </w:p>
        </w:tc>
        <w:tc>
          <w:tcPr>
            <w:tcW w:w="1134" w:type="dxa"/>
            <w:vAlign w:val="center"/>
          </w:tcPr>
          <w:p w:rsidR="005C0B30" w:rsidRPr="00303E43" w:rsidRDefault="005C0B30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1-2</w:t>
            </w:r>
          </w:p>
          <w:p w:rsidR="005C0B30" w:rsidRPr="00303E43" w:rsidRDefault="005C0B30">
            <w:pPr>
              <w:tabs>
                <w:tab w:val="left" w:pos="1309"/>
              </w:tabs>
              <w:spacing w:after="0" w:line="240" w:lineRule="auto"/>
              <w:ind w:left="-250" w:firstLine="142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участ</w:t>
            </w:r>
          </w:p>
        </w:tc>
      </w:tr>
      <w:tr w:rsidR="005C0B30" w:rsidRPr="00303E43" w:rsidTr="00687EE3">
        <w:trPr>
          <w:trHeight w:val="318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. Гребля на байдарках и каноэ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687EE3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Степанова Кира Валерьевна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Байдарка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1993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12.11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№336-нг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16.12.09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BF1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 xml:space="preserve">Шевчук С.С. </w:t>
            </w:r>
          </w:p>
          <w:p w:rsidR="005C0B30" w:rsidRPr="00303E43" w:rsidRDefault="005C0B30" w:rsidP="00BF15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Степанова Н.А.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ДОД СОСДЮСШОР ГБК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2</w:t>
            </w: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ПР (до24) - 1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1-4</w:t>
            </w:r>
          </w:p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 1-3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ПР- 1</w:t>
            </w:r>
          </w:p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1-3</w:t>
            </w:r>
          </w:p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ПМ 1-3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 1,</w:t>
            </w:r>
          </w:p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1-3</w:t>
            </w:r>
          </w:p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ПМ 1-3</w:t>
            </w:r>
          </w:p>
        </w:tc>
        <w:tc>
          <w:tcPr>
            <w:tcW w:w="1134" w:type="dxa"/>
          </w:tcPr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 1</w:t>
            </w:r>
          </w:p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1-3</w:t>
            </w:r>
          </w:p>
          <w:p w:rsidR="005C0B30" w:rsidRPr="00303E43" w:rsidRDefault="005C0B30" w:rsidP="00250E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ОИ участие</w:t>
            </w:r>
          </w:p>
        </w:tc>
      </w:tr>
      <w:tr w:rsidR="005C0B30" w:rsidRPr="00303E43" w:rsidTr="00687EE3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Червов Николай Николаевич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Байдарка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1991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16.05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МСМК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№163-нг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30.11.11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Венцель И.А.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Адаховская М.В.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ДОД СОСДЮСШОР ГБК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2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ПР (до24) - 1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ЧР1-3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3-4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3М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ПР- 3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 xml:space="preserve">ЧЕ - 4, 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2-3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3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3</w:t>
            </w:r>
          </w:p>
        </w:tc>
        <w:tc>
          <w:tcPr>
            <w:tcW w:w="1134" w:type="dxa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3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4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ОИ участие</w:t>
            </w:r>
          </w:p>
        </w:tc>
      </w:tr>
      <w:tr w:rsidR="005C0B30" w:rsidRPr="00303E43" w:rsidTr="00687EE3">
        <w:trPr>
          <w:trHeight w:val="454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Лобова Наталья</w:t>
            </w:r>
          </w:p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Александровна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Байдарка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1986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03.09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ЗМС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 46-нг</w:t>
            </w:r>
          </w:p>
          <w:p w:rsidR="005C0B30" w:rsidRPr="00303E43" w:rsidRDefault="005C0B30" w:rsidP="00854F66">
            <w:pPr>
              <w:spacing w:after="0" w:line="240" w:lineRule="auto"/>
              <w:ind w:left="-247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26.03.12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Лукьянов С.В.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ДОД СОСДЮСШОР ГБК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2003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1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ОИ – 6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1-3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3-5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3-5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1-3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финал</w:t>
            </w: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финал</w:t>
            </w:r>
          </w:p>
        </w:tc>
        <w:tc>
          <w:tcPr>
            <w:tcW w:w="1134" w:type="dxa"/>
          </w:tcPr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6A1A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ОИ 1-6</w:t>
            </w:r>
          </w:p>
        </w:tc>
      </w:tr>
      <w:tr w:rsidR="005C0B30" w:rsidRPr="00303E43" w:rsidTr="00CA2BA6">
        <w:trPr>
          <w:trHeight w:val="842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744F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Александрова Мария Михайловна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Байдарка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1993</w:t>
            </w:r>
          </w:p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04.02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 98-нг</w:t>
            </w:r>
          </w:p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12.07.11</w:t>
            </w:r>
          </w:p>
        </w:tc>
        <w:tc>
          <w:tcPr>
            <w:tcW w:w="1276" w:type="dxa"/>
          </w:tcPr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Панферова О.И.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Лукьянов С.В.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ДОД СОСДЮСШОР</w:t>
            </w:r>
          </w:p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ГБК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CA2B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2008</w:t>
            </w:r>
          </w:p>
        </w:tc>
        <w:tc>
          <w:tcPr>
            <w:tcW w:w="1701" w:type="dxa"/>
          </w:tcPr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ПР (до24) - 2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– 2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 – 2</w:t>
            </w:r>
          </w:p>
        </w:tc>
        <w:tc>
          <w:tcPr>
            <w:tcW w:w="1276" w:type="dxa"/>
          </w:tcPr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1-6</w:t>
            </w:r>
          </w:p>
        </w:tc>
        <w:tc>
          <w:tcPr>
            <w:tcW w:w="1276" w:type="dxa"/>
          </w:tcPr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1-6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ПМ 1-6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финал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финал</w:t>
            </w:r>
          </w:p>
        </w:tc>
        <w:tc>
          <w:tcPr>
            <w:tcW w:w="1134" w:type="dxa"/>
          </w:tcPr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1-6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ПМ 1-6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финал</w:t>
            </w:r>
          </w:p>
          <w:p w:rsidR="005C0B30" w:rsidRPr="00303E43" w:rsidRDefault="005C0B30" w:rsidP="0028744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финал</w:t>
            </w:r>
          </w:p>
        </w:tc>
        <w:tc>
          <w:tcPr>
            <w:tcW w:w="1134" w:type="dxa"/>
          </w:tcPr>
          <w:p w:rsidR="005C0B30" w:rsidRPr="00303E43" w:rsidRDefault="005C0B30" w:rsidP="00BF1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1-6</w:t>
            </w:r>
          </w:p>
          <w:p w:rsidR="005C0B30" w:rsidRPr="00303E43" w:rsidRDefault="005C0B30" w:rsidP="00BF1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ПМ 1-6</w:t>
            </w:r>
          </w:p>
          <w:p w:rsidR="005C0B30" w:rsidRPr="00303E43" w:rsidRDefault="005C0B30" w:rsidP="00BF1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финал</w:t>
            </w:r>
          </w:p>
          <w:p w:rsidR="005C0B30" w:rsidRPr="00303E43" w:rsidRDefault="005C0B30" w:rsidP="00BF15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ОИ финал</w:t>
            </w:r>
          </w:p>
        </w:tc>
      </w:tr>
      <w:tr w:rsidR="005C0B30" w:rsidRPr="00303E43" w:rsidTr="002F1618">
        <w:trPr>
          <w:trHeight w:val="227"/>
        </w:trPr>
        <w:tc>
          <w:tcPr>
            <w:tcW w:w="15593" w:type="dxa"/>
            <w:gridSpan w:val="14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3. Дзюдо</w:t>
            </w:r>
          </w:p>
        </w:tc>
      </w:tr>
      <w:tr w:rsidR="005C0B30" w:rsidRPr="00303E43" w:rsidTr="004E69D6">
        <w:trPr>
          <w:trHeight w:val="454"/>
        </w:trPr>
        <w:tc>
          <w:tcPr>
            <w:tcW w:w="566" w:type="dxa"/>
            <w:shd w:val="clear" w:color="auto" w:fill="FFFFFF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Мельникова Екатерина Николаевна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smartTag w:uri="urn:schemas-microsoft-com:office:smarttags" w:element="metricconverter">
              <w:smartTagPr>
                <w:attr w:name="ProductID" w:val="3 М"/>
              </w:smartTagPr>
              <w:r w:rsidRPr="00303E43">
                <w:rPr>
                  <w:rFonts w:ascii="Times New Roman" w:hAnsi="Times New Roman"/>
                  <w:sz w:val="18"/>
                  <w:szCs w:val="24"/>
                </w:rPr>
                <w:t>57 кг</w:t>
              </w:r>
            </w:smartTag>
            <w:r w:rsidRPr="00303E43">
              <w:rPr>
                <w:rFonts w:ascii="Times New Roman" w:hAnsi="Times New Roman"/>
                <w:sz w:val="18"/>
                <w:szCs w:val="24"/>
              </w:rPr>
              <w:t>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1983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29.08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МСМК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 xml:space="preserve">№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303E43">
                <w:rPr>
                  <w:rFonts w:ascii="Times New Roman" w:hAnsi="Times New Roman"/>
                  <w:sz w:val="16"/>
                  <w:szCs w:val="18"/>
                </w:rPr>
                <w:t>18 М</w:t>
              </w:r>
            </w:smartTag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15.06.06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303E43">
              <w:rPr>
                <w:rFonts w:ascii="Times New Roman" w:hAnsi="Times New Roman"/>
                <w:sz w:val="16"/>
                <w:szCs w:val="24"/>
              </w:rPr>
              <w:t>Сергиенко Д.Н.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ДОД СОСДЮСШОР по дзюдо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2002</w:t>
            </w:r>
          </w:p>
        </w:tc>
        <w:tc>
          <w:tcPr>
            <w:tcW w:w="1701" w:type="dxa"/>
            <w:shd w:val="clear" w:color="auto" w:fill="FFFFFF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5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КМ – уч.</w:t>
            </w:r>
          </w:p>
        </w:tc>
        <w:tc>
          <w:tcPr>
            <w:tcW w:w="1276" w:type="dxa"/>
            <w:shd w:val="clear" w:color="auto" w:fill="FFFFFF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1-6    ОИ участие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5C0B30" w:rsidRPr="00303E43" w:rsidTr="008D559F">
        <w:trPr>
          <w:trHeight w:val="553"/>
        </w:trPr>
        <w:tc>
          <w:tcPr>
            <w:tcW w:w="566" w:type="dxa"/>
            <w:shd w:val="clear" w:color="auto" w:fill="FFFFFF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  <w:shd w:val="clear" w:color="auto" w:fill="FFFFFF"/>
            <w:vAlign w:val="center"/>
          </w:tcPr>
          <w:p w:rsidR="005C0B30" w:rsidRPr="00303E43" w:rsidRDefault="005C0B30" w:rsidP="00DA359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Ляниченко Юлия</w:t>
            </w:r>
          </w:p>
          <w:p w:rsidR="005C0B30" w:rsidRPr="00303E43" w:rsidRDefault="005C0B30" w:rsidP="00DA3590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Валерьевна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03E43">
              <w:rPr>
                <w:rFonts w:ascii="Times New Roman" w:hAnsi="Times New Roman"/>
                <w:sz w:val="18"/>
                <w:szCs w:val="24"/>
              </w:rPr>
              <w:t>78+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1995</w:t>
            </w:r>
          </w:p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03E43">
              <w:rPr>
                <w:rFonts w:ascii="Times New Roman" w:hAnsi="Times New Roman"/>
                <w:sz w:val="18"/>
                <w:szCs w:val="20"/>
              </w:rPr>
              <w:t>06.02</w:t>
            </w:r>
          </w:p>
        </w:tc>
        <w:tc>
          <w:tcPr>
            <w:tcW w:w="850" w:type="dxa"/>
            <w:shd w:val="clear" w:color="auto" w:fill="FFFFFF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КМС</w:t>
            </w:r>
          </w:p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 68</w:t>
            </w:r>
          </w:p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02.03.09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303E43">
              <w:rPr>
                <w:rFonts w:ascii="Times New Roman" w:hAnsi="Times New Roman"/>
                <w:sz w:val="16"/>
                <w:szCs w:val="24"/>
              </w:rPr>
              <w:t>Сергиенко Д.Н.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C0B30" w:rsidRPr="00303E43" w:rsidRDefault="005C0B30" w:rsidP="008D559F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ДОД СОСДЮСШОР по дзюдо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 юн.</w:t>
            </w:r>
          </w:p>
        </w:tc>
        <w:tc>
          <w:tcPr>
            <w:tcW w:w="995" w:type="dxa"/>
            <w:shd w:val="clear" w:color="auto" w:fill="FFFFFF"/>
            <w:vAlign w:val="center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701" w:type="dxa"/>
            <w:shd w:val="clear" w:color="auto" w:fill="FFFFFF"/>
          </w:tcPr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ПФО (до23)  -1</w:t>
            </w: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КЕ – 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ПР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КЕ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ПЕ(до21) 1-6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ПР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КЕ 1-6</w:t>
            </w:r>
          </w:p>
          <w:p w:rsidR="005C0B30" w:rsidRPr="00303E43" w:rsidRDefault="005C0B30" w:rsidP="004E69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ПЕ 1-6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C0B30" w:rsidRPr="00303E43" w:rsidRDefault="005C0B30" w:rsidP="00935F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ПР 1-6</w:t>
            </w:r>
          </w:p>
          <w:p w:rsidR="005C0B30" w:rsidRPr="00303E43" w:rsidRDefault="005C0B30" w:rsidP="00935F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ПМ 1-6</w:t>
            </w:r>
          </w:p>
          <w:p w:rsidR="005C0B30" w:rsidRPr="00303E43" w:rsidRDefault="005C0B30" w:rsidP="00935F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ПЕ 1-6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C0B30" w:rsidRPr="00303E43" w:rsidRDefault="005C0B30" w:rsidP="00935F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1-6</w:t>
            </w:r>
          </w:p>
          <w:p w:rsidR="005C0B30" w:rsidRPr="00303E43" w:rsidRDefault="005C0B30" w:rsidP="00935F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ЧМ 1-6</w:t>
            </w:r>
          </w:p>
          <w:p w:rsidR="005C0B30" w:rsidRPr="00303E43" w:rsidRDefault="005C0B30" w:rsidP="00935F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ЧЕ 1-6</w:t>
            </w:r>
          </w:p>
          <w:p w:rsidR="005C0B30" w:rsidRPr="00303E43" w:rsidRDefault="005C0B30" w:rsidP="00935F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ОИ участие</w:t>
            </w:r>
          </w:p>
        </w:tc>
      </w:tr>
      <w:tr w:rsidR="005C0B30" w:rsidRPr="00303E43" w:rsidTr="00687EE3">
        <w:trPr>
          <w:trHeight w:val="87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4. Парусный спорт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687EE3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Дмитриева Людмила Владимировна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«470»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1989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02.05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 57 П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31.03.08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Зимин А.Н.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ДОД «СОДЮСШ «Надежда Гудернии»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2006</w:t>
            </w:r>
          </w:p>
        </w:tc>
        <w:tc>
          <w:tcPr>
            <w:tcW w:w="1701" w:type="dxa"/>
          </w:tcPr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1</w:t>
            </w: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 xml:space="preserve"> ЧЕ - 8</w:t>
            </w:r>
          </w:p>
          <w:p w:rsidR="005C0B30" w:rsidRPr="00303E43" w:rsidRDefault="005C0B30" w:rsidP="002864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ЧМ-уч.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ЧР 1-3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ВУ 1-3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ЧЕ 3-10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  <w:p w:rsidR="005C0B30" w:rsidRPr="00303E43" w:rsidRDefault="005C0B30" w:rsidP="00AE4E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ЧЕ 2-10</w:t>
            </w:r>
          </w:p>
          <w:p w:rsidR="005C0B30" w:rsidRPr="00303E43" w:rsidRDefault="005C0B30" w:rsidP="00AE4E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ЧМ 2-10</w:t>
            </w:r>
          </w:p>
        </w:tc>
        <w:tc>
          <w:tcPr>
            <w:tcW w:w="1134" w:type="dxa"/>
          </w:tcPr>
          <w:p w:rsidR="005C0B30" w:rsidRPr="00303E43" w:rsidRDefault="005C0B30" w:rsidP="00AE4E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  <w:p w:rsidR="005C0B30" w:rsidRPr="00303E43" w:rsidRDefault="005C0B30" w:rsidP="00AE4E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ЧМ 1-8</w:t>
            </w:r>
          </w:p>
          <w:p w:rsidR="005C0B30" w:rsidRPr="00303E43" w:rsidRDefault="005C0B30" w:rsidP="00AE4E4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ЧЕ 1-8</w:t>
            </w: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ОИ участие</w:t>
            </w:r>
          </w:p>
        </w:tc>
      </w:tr>
      <w:tr w:rsidR="005C0B30" w:rsidRPr="00303E43" w:rsidTr="00687EE3">
        <w:trPr>
          <w:trHeight w:val="272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5. Прыжки в воду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0660F0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Жданов Сергей Владимирович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10м.выш-ка3м. трамп.</w:t>
            </w:r>
          </w:p>
        </w:tc>
        <w:tc>
          <w:tcPr>
            <w:tcW w:w="851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1993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11.06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 82 П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30.06.07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1F04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Столбов А.Н.,</w:t>
            </w:r>
          </w:p>
          <w:p w:rsidR="005C0B30" w:rsidRPr="00303E43" w:rsidRDefault="005C0B30" w:rsidP="001F04C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Абросимова Л.В.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ГБУ СОЦСП-ШВСМ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 юр.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2004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2, 3м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МС-5м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1-3м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1-6</w:t>
            </w:r>
          </w:p>
        </w:tc>
      </w:tr>
      <w:tr w:rsidR="005C0B30" w:rsidRPr="00303E43" w:rsidTr="000660F0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 xml:space="preserve">Богданов Андрей </w:t>
            </w:r>
          </w:p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Сергеевич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10м.выш-ка 3м. трамп.</w:t>
            </w:r>
          </w:p>
        </w:tc>
        <w:tc>
          <w:tcPr>
            <w:tcW w:w="851" w:type="dxa"/>
          </w:tcPr>
          <w:p w:rsidR="005C0B30" w:rsidRPr="00303E43" w:rsidRDefault="005C0B30" w:rsidP="00DE28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199129.01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№129 П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31.10.06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Столбов А.Н.,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Абросимова Л.В.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ГБУ СОЦСП-ШВСМ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 юр.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2004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2м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МС-5м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1-3м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1-6</w:t>
            </w:r>
          </w:p>
        </w:tc>
      </w:tr>
      <w:tr w:rsidR="005C0B30" w:rsidRPr="00303E43" w:rsidTr="000660F0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Захаров Илья Леонидович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10м.вышка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3м. трамп.</w:t>
            </w:r>
          </w:p>
        </w:tc>
        <w:tc>
          <w:tcPr>
            <w:tcW w:w="851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1991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02.05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ЗМС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 180-нг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15.12.11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Коробко Т.В.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ГБУ СОЦСП-ШВСМ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2007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ОИ – 1, 2м.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1-3м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1-3</w:t>
            </w:r>
          </w:p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ОИ участие</w:t>
            </w:r>
          </w:p>
        </w:tc>
      </w:tr>
      <w:tr w:rsidR="005C0B30" w:rsidRPr="00303E43" w:rsidTr="00687EE3">
        <w:trPr>
          <w:trHeight w:val="267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6. Биатлон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687EE3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Логинов Александр Викторович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биатлон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1992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31.01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МСМК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№45нг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28.11.12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Халиуллина Е.Н.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ГБУ СОЦСП-ШВСМ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 мол.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2011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ПР – 1м.;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ЧЕ – 1, 2м;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ПМ – 3м.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 1-3м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ПЕ 1-3м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ПМ 1-3м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КМ 1-6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ОИ-участие</w:t>
            </w: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5C0B30" w:rsidRPr="00303E43" w:rsidTr="00687EE3">
        <w:trPr>
          <w:trHeight w:val="207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7. Бокс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687EE3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Чеботарев Артем Николаевич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smartTag w:uri="urn:schemas-microsoft-com:office:smarttags" w:element="metricconverter">
              <w:smartTagPr>
                <w:attr w:name="ProductID" w:val="3 М"/>
              </w:smartTagPr>
              <w:r w:rsidRPr="00303E43">
                <w:rPr>
                  <w:rFonts w:ascii="Times New Roman" w:hAnsi="Times New Roman"/>
                  <w:sz w:val="18"/>
                </w:rPr>
                <w:t>75 кг</w:t>
              </w:r>
            </w:smartTag>
            <w:r w:rsidRPr="00303E43">
              <w:rPr>
                <w:rFonts w:ascii="Times New Roman" w:hAnsi="Times New Roman"/>
                <w:sz w:val="18"/>
              </w:rPr>
              <w:t>.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1988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26.10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МСМК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Казиев Е.Н.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303E43">
              <w:rPr>
                <w:rFonts w:ascii="Times New Roman" w:hAnsi="Times New Roman"/>
                <w:sz w:val="14"/>
              </w:rPr>
              <w:t>ГБОУ ДОД СОСДЮСШОР по боксу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2010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МС-1м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МС-2м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ЧР-1м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1-3м;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1-3м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1-2м;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1-3м</w:t>
            </w: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1-2м;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1-3</w:t>
            </w: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ОИ 1-3м</w:t>
            </w:r>
          </w:p>
        </w:tc>
      </w:tr>
      <w:tr w:rsidR="005C0B30" w:rsidRPr="00303E43" w:rsidTr="00687EE3">
        <w:trPr>
          <w:trHeight w:val="240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4309F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8. Конькобежный спорт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A84C31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Семериков Данила Михайлович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Конько-бежный спорт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1994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19.10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№37-нг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16.03.12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Семериков М.В.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ГБОУ ДОД «СОДЮСШ «Надежда Гудернии»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7F51F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 юнр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2012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ПР – 2, 3м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Лет. КСКР -1м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КР-1м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 1-3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ЮЧМ 6-12;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276" w:type="dxa"/>
            <w:vAlign w:val="center"/>
          </w:tcPr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ПР 1-3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ЮЧМ 4-10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3-8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6-15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2-6</w:t>
            </w:r>
          </w:p>
          <w:p w:rsidR="005C0B30" w:rsidRPr="00303E43" w:rsidRDefault="005C0B30" w:rsidP="00A84C3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ЧМ 3-10</w:t>
            </w:r>
          </w:p>
        </w:tc>
      </w:tr>
      <w:tr w:rsidR="005C0B30" w:rsidRPr="00303E43" w:rsidTr="00687EE3">
        <w:trPr>
          <w:trHeight w:val="200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4309F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9. Легкая атлетика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687EE3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Григорьев Олег Юрьевич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средние дистанции</w:t>
            </w:r>
          </w:p>
        </w:tc>
        <w:tc>
          <w:tcPr>
            <w:tcW w:w="851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1988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08.04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121-нг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19.09.11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Борзова Т.Ю.,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Шевцов С.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ГБУ СОЦСП-ШВСМ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Москва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РФ.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2011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3м (5000);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– 4м (1500).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</w:tc>
        <w:tc>
          <w:tcPr>
            <w:tcW w:w="1276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5C0B30" w:rsidRPr="00303E43" w:rsidTr="00CE18D1">
        <w:trPr>
          <w:trHeight w:val="227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10. Плавание</w:t>
            </w:r>
          </w:p>
        </w:tc>
        <w:tc>
          <w:tcPr>
            <w:tcW w:w="1276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CE18D1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Бутымов Антон Михайлович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спина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1987</w:t>
            </w:r>
          </w:p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15.02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МСМК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№ 3 М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31.01.08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Аширов И.В.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ГБУ СОЦСП-ШВСМ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2009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1-4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5C0B30" w:rsidRPr="00303E43" w:rsidTr="00CE18D1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284F78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Сурков Степан Игоревич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вольн. стиль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1994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303E43">
              <w:rPr>
                <w:rFonts w:ascii="Times New Roman" w:hAnsi="Times New Roman"/>
                <w:sz w:val="16"/>
                <w:szCs w:val="18"/>
              </w:rPr>
              <w:t>КМС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Глыба М.А.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303E43">
              <w:rPr>
                <w:rFonts w:ascii="Times New Roman" w:hAnsi="Times New Roman"/>
                <w:sz w:val="14"/>
              </w:rPr>
              <w:t>ГБОУ ДОД СОСДЮСШОР по ВВС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 юнр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2012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ПЕ  1-2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3-6</w:t>
            </w:r>
          </w:p>
          <w:p w:rsidR="005C0B30" w:rsidRPr="00303E43" w:rsidRDefault="005C0B30" w:rsidP="00CE18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КР 3-6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3-4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КР 3-6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КР 2-3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ЧР 1-3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КР 1-3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ЧЕ 5-7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ОИ участие</w:t>
            </w:r>
          </w:p>
        </w:tc>
      </w:tr>
      <w:tr w:rsidR="005C0B30" w:rsidRPr="00303E43" w:rsidTr="00687EE3">
        <w:trPr>
          <w:trHeight w:val="237"/>
        </w:trPr>
        <w:tc>
          <w:tcPr>
            <w:tcW w:w="12049" w:type="dxa"/>
            <w:gridSpan w:val="11"/>
            <w:vAlign w:val="center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11. Фехтование</w:t>
            </w:r>
          </w:p>
        </w:tc>
        <w:tc>
          <w:tcPr>
            <w:tcW w:w="1276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687EE3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EB50F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Турчин Игорь Вячеславович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шпага</w:t>
            </w:r>
          </w:p>
        </w:tc>
        <w:tc>
          <w:tcPr>
            <w:tcW w:w="851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1982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15.05</w:t>
            </w:r>
          </w:p>
        </w:tc>
        <w:tc>
          <w:tcPr>
            <w:tcW w:w="850" w:type="dxa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ЗМС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№ 03 А</w:t>
            </w:r>
          </w:p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04.03.04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Школа А.О.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4309F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303E43">
              <w:rPr>
                <w:rFonts w:ascii="Times New Roman" w:hAnsi="Times New Roman"/>
                <w:sz w:val="14"/>
              </w:rPr>
              <w:t>ГБОУ ДОД СОСДЮСШОР фехтования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284F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2001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-5 (ком);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ЧМ -6 (ком)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1-3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КМ 1-3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КМ 1-3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КМ 1-3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ОИ участие</w:t>
            </w:r>
          </w:p>
        </w:tc>
      </w:tr>
      <w:tr w:rsidR="005C0B30" w:rsidRPr="00303E43" w:rsidTr="008574E4">
        <w:trPr>
          <w:trHeight w:val="181"/>
        </w:trPr>
        <w:tc>
          <w:tcPr>
            <w:tcW w:w="12049" w:type="dxa"/>
            <w:gridSpan w:val="11"/>
          </w:tcPr>
          <w:p w:rsidR="005C0B30" w:rsidRPr="00303E43" w:rsidRDefault="005C0B30" w:rsidP="008574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  <w:szCs w:val="28"/>
              </w:rPr>
              <w:t>12. Бобслей</w:t>
            </w:r>
          </w:p>
        </w:tc>
        <w:tc>
          <w:tcPr>
            <w:tcW w:w="1276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  <w:tc>
          <w:tcPr>
            <w:tcW w:w="1134" w:type="dxa"/>
          </w:tcPr>
          <w:p w:rsidR="005C0B30" w:rsidRPr="00303E43" w:rsidRDefault="005C0B30" w:rsidP="00DA359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8"/>
              </w:rPr>
            </w:pPr>
          </w:p>
        </w:tc>
      </w:tr>
      <w:tr w:rsidR="005C0B30" w:rsidRPr="00303E43" w:rsidTr="000660F0">
        <w:trPr>
          <w:trHeight w:val="553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DD4CC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Тимофеева Юлия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2-ка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D01A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1973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01A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МСМК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Хозяшев А.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303E43">
              <w:rPr>
                <w:rFonts w:ascii="Times New Roman" w:hAnsi="Times New Roman"/>
                <w:sz w:val="14"/>
                <w:szCs w:val="14"/>
              </w:rPr>
              <w:t>ГБУ СОЦСП-ШВСМ</w:t>
            </w:r>
            <w:r w:rsidRPr="00303E43">
              <w:rPr>
                <w:rFonts w:ascii="Times New Roman" w:hAnsi="Times New Roman"/>
                <w:sz w:val="14"/>
              </w:rPr>
              <w:t xml:space="preserve"> 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303E43">
              <w:rPr>
                <w:rFonts w:ascii="Times New Roman" w:hAnsi="Times New Roman"/>
                <w:sz w:val="14"/>
              </w:rPr>
              <w:t>Москва-Саратов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03E43">
              <w:rPr>
                <w:rFonts w:ascii="Times New Roman" w:hAnsi="Times New Roman"/>
                <w:sz w:val="20"/>
              </w:rPr>
              <w:t>2012</w:t>
            </w: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ЧР -1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ЧР 1-3м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ЧМ 1-6м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8"/>
              </w:rPr>
              <w:t>ОИ-участие</w:t>
            </w:r>
          </w:p>
        </w:tc>
        <w:tc>
          <w:tcPr>
            <w:tcW w:w="1134" w:type="dxa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134" w:type="dxa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5C0B30" w:rsidRPr="00303E43" w:rsidTr="008574E4">
        <w:trPr>
          <w:trHeight w:val="283"/>
        </w:trPr>
        <w:tc>
          <w:tcPr>
            <w:tcW w:w="15593" w:type="dxa"/>
            <w:gridSpan w:val="14"/>
            <w:vAlign w:val="center"/>
          </w:tcPr>
          <w:p w:rsidR="005C0B30" w:rsidRPr="00303E43" w:rsidRDefault="005C0B30" w:rsidP="008574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</w:rPr>
              <w:t>13. Бадминтон</w:t>
            </w:r>
          </w:p>
        </w:tc>
      </w:tr>
      <w:tr w:rsidR="005C0B30" w:rsidRPr="00303E43" w:rsidTr="000660F0">
        <w:trPr>
          <w:trHeight w:val="139"/>
        </w:trPr>
        <w:tc>
          <w:tcPr>
            <w:tcW w:w="566" w:type="dxa"/>
            <w:vAlign w:val="center"/>
          </w:tcPr>
          <w:p w:rsidR="005C0B30" w:rsidRPr="00303E43" w:rsidRDefault="005C0B30" w:rsidP="008574E4">
            <w:pPr>
              <w:numPr>
                <w:ilvl w:val="0"/>
                <w:numId w:val="1"/>
              </w:numPr>
              <w:spacing w:after="0" w:line="240" w:lineRule="auto"/>
              <w:ind w:hanging="68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DD4CC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Мальков Владимир</w:t>
            </w:r>
          </w:p>
          <w:p w:rsidR="005C0B30" w:rsidRPr="00303E43" w:rsidRDefault="005C0B30" w:rsidP="00DD4CC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Вадимович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бадминтон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D01A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1986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01A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МСМК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Зубова И.В.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303E43">
              <w:rPr>
                <w:rFonts w:ascii="Times New Roman" w:hAnsi="Times New Roman"/>
                <w:sz w:val="14"/>
              </w:rPr>
              <w:t>СОСДЮШОР «Олимпийские ракетки»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ЛКР - 1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ЭКМ  - 2</w:t>
            </w:r>
          </w:p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ЭКР  - 1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ЛЧР 1-3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ЛКР 1-3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КЧЕ 3-5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ЛЧМ 9-16</w:t>
            </w:r>
          </w:p>
        </w:tc>
        <w:tc>
          <w:tcPr>
            <w:tcW w:w="1276" w:type="dxa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ЧР 1-3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ЧМ 9-16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ЧЕ 5-8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ЧР 1-3</w:t>
            </w:r>
          </w:p>
        </w:tc>
        <w:tc>
          <w:tcPr>
            <w:tcW w:w="1134" w:type="dxa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ЧР 1-3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ЧЕ 5-8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ОИ участие</w:t>
            </w:r>
          </w:p>
        </w:tc>
      </w:tr>
      <w:tr w:rsidR="005C0B30" w:rsidRPr="00303E43" w:rsidTr="00687EE3">
        <w:trPr>
          <w:trHeight w:val="139"/>
        </w:trPr>
        <w:tc>
          <w:tcPr>
            <w:tcW w:w="15593" w:type="dxa"/>
            <w:gridSpan w:val="14"/>
            <w:vAlign w:val="center"/>
          </w:tcPr>
          <w:p w:rsidR="005C0B30" w:rsidRPr="00303E43" w:rsidRDefault="005C0B30" w:rsidP="004309F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b/>
                <w:i/>
                <w:sz w:val="20"/>
              </w:rPr>
              <w:t>14.Теннис</w:t>
            </w:r>
          </w:p>
        </w:tc>
      </w:tr>
      <w:tr w:rsidR="005C0B30" w:rsidRPr="00303E43" w:rsidTr="000660F0">
        <w:trPr>
          <w:trHeight w:val="139"/>
        </w:trPr>
        <w:tc>
          <w:tcPr>
            <w:tcW w:w="566" w:type="dxa"/>
          </w:tcPr>
          <w:p w:rsidR="005C0B30" w:rsidRPr="00303E43" w:rsidRDefault="005C0B30" w:rsidP="00284F78">
            <w:pPr>
              <w:numPr>
                <w:ilvl w:val="0"/>
                <w:numId w:val="1"/>
              </w:numPr>
              <w:spacing w:after="0" w:line="240" w:lineRule="auto"/>
              <w:ind w:hanging="686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8" w:type="dxa"/>
          </w:tcPr>
          <w:p w:rsidR="005C0B30" w:rsidRPr="00303E43" w:rsidRDefault="005C0B30" w:rsidP="00DD4CC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03E43">
              <w:rPr>
                <w:rFonts w:ascii="Times New Roman" w:hAnsi="Times New Roman"/>
                <w:sz w:val="20"/>
                <w:szCs w:val="24"/>
              </w:rPr>
              <w:t>Соловьева Валерия Александровна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303E43">
              <w:rPr>
                <w:rFonts w:ascii="Times New Roman" w:hAnsi="Times New Roman"/>
                <w:sz w:val="18"/>
              </w:rPr>
              <w:t>теннис</w:t>
            </w:r>
          </w:p>
        </w:tc>
        <w:tc>
          <w:tcPr>
            <w:tcW w:w="851" w:type="dxa"/>
            <w:vAlign w:val="center"/>
          </w:tcPr>
          <w:p w:rsidR="005C0B30" w:rsidRPr="00303E43" w:rsidRDefault="005C0B30" w:rsidP="00D01A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3E43">
              <w:rPr>
                <w:rFonts w:ascii="Times New Roman" w:hAnsi="Times New Roman"/>
                <w:sz w:val="20"/>
                <w:szCs w:val="20"/>
              </w:rPr>
              <w:t>1992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01A6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МС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Соловьев А.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</w:rPr>
            </w:pPr>
            <w:r w:rsidRPr="00303E43">
              <w:rPr>
                <w:rFonts w:ascii="Times New Roman" w:hAnsi="Times New Roman"/>
                <w:sz w:val="14"/>
              </w:rPr>
              <w:t>СОСДЮШОР «Олимпийские ракетки»</w:t>
            </w:r>
          </w:p>
        </w:tc>
        <w:tc>
          <w:tcPr>
            <w:tcW w:w="850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Резерв сб.РФ</w:t>
            </w:r>
          </w:p>
        </w:tc>
        <w:tc>
          <w:tcPr>
            <w:tcW w:w="995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5C0B30" w:rsidRPr="00303E43" w:rsidRDefault="005C0B30" w:rsidP="00173C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3E43">
              <w:rPr>
                <w:rFonts w:ascii="Times New Roman" w:hAnsi="Times New Roman"/>
                <w:sz w:val="18"/>
                <w:szCs w:val="18"/>
              </w:rPr>
              <w:t>ЛЧР - 1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ЛЧР 1-3</w:t>
            </w:r>
          </w:p>
          <w:p w:rsidR="005C0B30" w:rsidRPr="00303E43" w:rsidRDefault="005C0B30" w:rsidP="00DD4CC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ЛКР 1-3</w:t>
            </w:r>
          </w:p>
        </w:tc>
        <w:tc>
          <w:tcPr>
            <w:tcW w:w="1276" w:type="dxa"/>
            <w:vAlign w:val="center"/>
          </w:tcPr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ЧР 1-3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ЧР 1-3</w:t>
            </w:r>
          </w:p>
        </w:tc>
        <w:tc>
          <w:tcPr>
            <w:tcW w:w="1134" w:type="dxa"/>
            <w:vAlign w:val="center"/>
          </w:tcPr>
          <w:p w:rsidR="005C0B30" w:rsidRPr="00303E43" w:rsidRDefault="005C0B30" w:rsidP="000660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03E43">
              <w:rPr>
                <w:rFonts w:ascii="Times New Roman" w:hAnsi="Times New Roman"/>
                <w:sz w:val="16"/>
              </w:rPr>
              <w:t>ЧР 1-3</w:t>
            </w:r>
          </w:p>
        </w:tc>
      </w:tr>
    </w:tbl>
    <w:p w:rsidR="005C0B30" w:rsidRDefault="005C0B30">
      <w:pPr>
        <w:rPr>
          <w:rFonts w:ascii="Times New Roman" w:hAnsi="Times New Roman"/>
          <w:b/>
        </w:rPr>
      </w:pPr>
    </w:p>
    <w:p w:rsidR="005C0B30" w:rsidRPr="00352328" w:rsidRDefault="005C0B3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Всего: 22</w:t>
      </w:r>
      <w:r w:rsidRPr="00352328">
        <w:rPr>
          <w:rFonts w:ascii="Times New Roman" w:hAnsi="Times New Roman"/>
          <w:b/>
          <w:sz w:val="24"/>
          <w:szCs w:val="24"/>
        </w:rPr>
        <w:t xml:space="preserve"> спортсмен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5C0B30" w:rsidRDefault="005C0B30">
      <w:pPr>
        <w:rPr>
          <w:rFonts w:ascii="Times New Roman" w:hAnsi="Times New Roman"/>
          <w:b/>
        </w:rPr>
      </w:pPr>
    </w:p>
    <w:sectPr w:rsidR="005C0B30" w:rsidSect="00173C4C">
      <w:pgSz w:w="16838" w:h="11906" w:orient="landscape"/>
      <w:pgMar w:top="851" w:right="678" w:bottom="993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50B28"/>
    <w:multiLevelType w:val="hybridMultilevel"/>
    <w:tmpl w:val="6352C3E6"/>
    <w:lvl w:ilvl="0" w:tplc="0419000F">
      <w:start w:val="1"/>
      <w:numFmt w:val="decimal"/>
      <w:lvlText w:val="%1."/>
      <w:lvlJc w:val="left"/>
      <w:pPr>
        <w:tabs>
          <w:tab w:val="num" w:pos="752"/>
        </w:tabs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D9176A1"/>
    <w:multiLevelType w:val="hybridMultilevel"/>
    <w:tmpl w:val="6352C3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4F78"/>
    <w:rsid w:val="0005742D"/>
    <w:rsid w:val="000660F0"/>
    <w:rsid w:val="000A3649"/>
    <w:rsid w:val="000C4FE9"/>
    <w:rsid w:val="000E750A"/>
    <w:rsid w:val="000F7C0E"/>
    <w:rsid w:val="00114C73"/>
    <w:rsid w:val="00151378"/>
    <w:rsid w:val="00173C4C"/>
    <w:rsid w:val="001F04C9"/>
    <w:rsid w:val="00240E52"/>
    <w:rsid w:val="00250EB5"/>
    <w:rsid w:val="00252D63"/>
    <w:rsid w:val="00284F78"/>
    <w:rsid w:val="00286489"/>
    <w:rsid w:val="0028744F"/>
    <w:rsid w:val="002A2CD8"/>
    <w:rsid w:val="002A4AA7"/>
    <w:rsid w:val="002F1618"/>
    <w:rsid w:val="00303E43"/>
    <w:rsid w:val="003073BB"/>
    <w:rsid w:val="00352328"/>
    <w:rsid w:val="00360278"/>
    <w:rsid w:val="004309FA"/>
    <w:rsid w:val="004515C5"/>
    <w:rsid w:val="00460171"/>
    <w:rsid w:val="00460D9D"/>
    <w:rsid w:val="00465F18"/>
    <w:rsid w:val="0047513D"/>
    <w:rsid w:val="004875C0"/>
    <w:rsid w:val="004913CD"/>
    <w:rsid w:val="004B3951"/>
    <w:rsid w:val="004E69D6"/>
    <w:rsid w:val="005539D4"/>
    <w:rsid w:val="005B6B93"/>
    <w:rsid w:val="005C0B30"/>
    <w:rsid w:val="00652EE4"/>
    <w:rsid w:val="0065581F"/>
    <w:rsid w:val="006613AD"/>
    <w:rsid w:val="00687EE3"/>
    <w:rsid w:val="006A1A94"/>
    <w:rsid w:val="006B1E2E"/>
    <w:rsid w:val="00730A2C"/>
    <w:rsid w:val="00743EB9"/>
    <w:rsid w:val="007473D1"/>
    <w:rsid w:val="00762D23"/>
    <w:rsid w:val="007A0260"/>
    <w:rsid w:val="007D049F"/>
    <w:rsid w:val="007F51F3"/>
    <w:rsid w:val="0082287B"/>
    <w:rsid w:val="008322C0"/>
    <w:rsid w:val="00835907"/>
    <w:rsid w:val="00846BEE"/>
    <w:rsid w:val="00854F66"/>
    <w:rsid w:val="008574E4"/>
    <w:rsid w:val="008774EC"/>
    <w:rsid w:val="008D2697"/>
    <w:rsid w:val="008D559F"/>
    <w:rsid w:val="008E241B"/>
    <w:rsid w:val="008E2B89"/>
    <w:rsid w:val="00930F3A"/>
    <w:rsid w:val="00935F92"/>
    <w:rsid w:val="00956A4B"/>
    <w:rsid w:val="009613FE"/>
    <w:rsid w:val="009735C2"/>
    <w:rsid w:val="00996408"/>
    <w:rsid w:val="00A01DDA"/>
    <w:rsid w:val="00A306EF"/>
    <w:rsid w:val="00A83E55"/>
    <w:rsid w:val="00A84C31"/>
    <w:rsid w:val="00AA5F65"/>
    <w:rsid w:val="00AB299C"/>
    <w:rsid w:val="00AD0DCD"/>
    <w:rsid w:val="00AE4E4B"/>
    <w:rsid w:val="00B14E52"/>
    <w:rsid w:val="00B15010"/>
    <w:rsid w:val="00B32802"/>
    <w:rsid w:val="00B42AF8"/>
    <w:rsid w:val="00B74A5B"/>
    <w:rsid w:val="00B84909"/>
    <w:rsid w:val="00B95193"/>
    <w:rsid w:val="00B95C0C"/>
    <w:rsid w:val="00BE4F29"/>
    <w:rsid w:val="00BF15B3"/>
    <w:rsid w:val="00C057F3"/>
    <w:rsid w:val="00C51CE4"/>
    <w:rsid w:val="00C55ED1"/>
    <w:rsid w:val="00C56FF4"/>
    <w:rsid w:val="00C76447"/>
    <w:rsid w:val="00CA2BA6"/>
    <w:rsid w:val="00CE18D1"/>
    <w:rsid w:val="00D01A67"/>
    <w:rsid w:val="00D323E3"/>
    <w:rsid w:val="00D44C03"/>
    <w:rsid w:val="00D91ECB"/>
    <w:rsid w:val="00DA3590"/>
    <w:rsid w:val="00DC20FE"/>
    <w:rsid w:val="00DD3F50"/>
    <w:rsid w:val="00DD4CCB"/>
    <w:rsid w:val="00DE2822"/>
    <w:rsid w:val="00DE38A0"/>
    <w:rsid w:val="00DE5544"/>
    <w:rsid w:val="00DF113A"/>
    <w:rsid w:val="00E12789"/>
    <w:rsid w:val="00E209D1"/>
    <w:rsid w:val="00EB50F2"/>
    <w:rsid w:val="00EE1E87"/>
    <w:rsid w:val="00F14962"/>
    <w:rsid w:val="00F17DA6"/>
    <w:rsid w:val="00F37CC4"/>
    <w:rsid w:val="00F8447D"/>
    <w:rsid w:val="00F87C1A"/>
    <w:rsid w:val="00FD2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F78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84F7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84F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84F78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84F78"/>
    <w:rPr>
      <w:rFonts w:ascii="Times New Roman" w:hAnsi="Times New Roman" w:cs="Times New Roman"/>
      <w:b/>
      <w:sz w:val="20"/>
      <w:szCs w:val="20"/>
      <w:lang w:eastAsia="ru-RU"/>
    </w:rPr>
  </w:style>
  <w:style w:type="table" w:styleId="TableGrid">
    <w:name w:val="Table Grid"/>
    <w:basedOn w:val="TableNormal"/>
    <w:uiPriority w:val="99"/>
    <w:rsid w:val="00743E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751</Words>
  <Characters>4285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</dc:title>
  <dc:subject/>
  <dc:creator>ШВСМ</dc:creator>
  <cp:keywords/>
  <dc:description/>
  <cp:lastModifiedBy>User</cp:lastModifiedBy>
  <cp:revision>2</cp:revision>
  <cp:lastPrinted>2013-01-22T07:55:00Z</cp:lastPrinted>
  <dcterms:created xsi:type="dcterms:W3CDTF">2013-04-24T08:38:00Z</dcterms:created>
  <dcterms:modified xsi:type="dcterms:W3CDTF">2013-04-24T08:38:00Z</dcterms:modified>
</cp:coreProperties>
</file>