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683" w:rsidRDefault="00EB2683" w:rsidP="00476337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6"/>
          <w:szCs w:val="16"/>
        </w:rPr>
        <w:t xml:space="preserve">               </w:t>
      </w:r>
    </w:p>
    <w:p w:rsidR="00EB2683" w:rsidRDefault="00EB2683" w:rsidP="00C76468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СПИСОК </w:t>
      </w:r>
    </w:p>
    <w:p w:rsidR="00EB2683" w:rsidRDefault="00EB2683" w:rsidP="00C76468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спортсменов и тренеров  «Спортивного резерва на 18.03.2013г</w:t>
      </w:r>
    </w:p>
    <w:p w:rsidR="00EB2683" w:rsidRDefault="00EB2683" w:rsidP="00C76468">
      <w:pPr>
        <w:spacing w:after="0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8"/>
        <w:gridCol w:w="1488"/>
        <w:gridCol w:w="938"/>
        <w:gridCol w:w="753"/>
        <w:gridCol w:w="829"/>
        <w:gridCol w:w="1137"/>
        <w:gridCol w:w="216"/>
        <w:gridCol w:w="1368"/>
        <w:gridCol w:w="699"/>
        <w:gridCol w:w="884"/>
        <w:gridCol w:w="1361"/>
        <w:gridCol w:w="1361"/>
        <w:gridCol w:w="1361"/>
        <w:gridCol w:w="1361"/>
      </w:tblGrid>
      <w:tr w:rsidR="00EB2683" w:rsidRPr="00191817" w:rsidTr="006E5709">
        <w:trPr>
          <w:trHeight w:val="1134"/>
        </w:trPr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191817">
              <w:rPr>
                <w:rFonts w:ascii="Times New Roman" w:hAnsi="Times New Roman"/>
                <w:b/>
                <w:sz w:val="18"/>
              </w:rPr>
              <w:t>№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191817">
              <w:rPr>
                <w:rFonts w:ascii="Times New Roman" w:hAnsi="Times New Roman"/>
                <w:b/>
                <w:sz w:val="18"/>
              </w:rPr>
              <w:t>п/п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191817">
              <w:rPr>
                <w:rFonts w:ascii="Times New Roman" w:hAnsi="Times New Roman"/>
                <w:b/>
                <w:sz w:val="18"/>
              </w:rPr>
              <w:t>ФИО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Дисци-плина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рожде- ния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Спорт .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звание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Тренеры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Принадлежность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Сост.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сбор-ной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Лучший  резул-т 2012г.</w:t>
            </w:r>
          </w:p>
          <w:p w:rsidR="00EB2683" w:rsidRPr="00191817" w:rsidRDefault="00EB2683" w:rsidP="005577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Планируемый результат</w:t>
            </w:r>
          </w:p>
          <w:p w:rsidR="00EB2683" w:rsidRPr="00191817" w:rsidRDefault="00EB2683" w:rsidP="005577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на 2013 г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Планируемый резул-т</w:t>
            </w:r>
          </w:p>
          <w:p w:rsidR="00EB2683" w:rsidRPr="00191817" w:rsidRDefault="00EB2683" w:rsidP="005577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на 2014 г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 xml:space="preserve">Планируемый 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резул-т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на 2015 г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Планируемый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 xml:space="preserve"> резул-т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250" w:firstLine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sz w:val="18"/>
                <w:szCs w:val="18"/>
              </w:rPr>
              <w:t>на 2016 г</w:t>
            </w:r>
          </w:p>
        </w:tc>
      </w:tr>
      <w:tr w:rsidR="00EB2683" w:rsidRPr="00191817" w:rsidTr="006E5709">
        <w:trPr>
          <w:trHeight w:val="170"/>
        </w:trPr>
        <w:tc>
          <w:tcPr>
            <w:tcW w:w="0" w:type="auto"/>
            <w:gridSpan w:val="14"/>
            <w:shd w:val="clear" w:color="auto" w:fill="FFFFFF"/>
          </w:tcPr>
          <w:p w:rsidR="00EB2683" w:rsidRPr="00191817" w:rsidRDefault="00EB2683" w:rsidP="00F11F22">
            <w:pPr>
              <w:tabs>
                <w:tab w:val="left" w:pos="1309"/>
              </w:tabs>
              <w:spacing w:after="0" w:line="240" w:lineRule="auto"/>
              <w:ind w:left="-250" w:hanging="141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1.</w:t>
            </w:r>
            <w:r w:rsidRPr="00191817">
              <w:rPr>
                <w:rFonts w:ascii="Times New Roman" w:hAnsi="Times New Roman"/>
                <w:b/>
                <w:i/>
                <w:sz w:val="20"/>
                <w:szCs w:val="28"/>
              </w:rPr>
              <w:t xml:space="preserve"> </w:t>
            </w: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Академическая гребля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Кузуб Максим Игоревич</w:t>
            </w: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Парное весло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1994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26.08</w:t>
            </w: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№ 265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03.08.10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Матросова В.В.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 юнр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 xml:space="preserve">ПР (до19) 1 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 xml:space="preserve">ПЕ  9 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2-6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Вып.МС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2-6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ПЕ 4-8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1-2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ПЕ 2-6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2-5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ПЕ 1-3</w:t>
            </w:r>
          </w:p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ЧЕ финал</w:t>
            </w:r>
          </w:p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ЧМ участ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Чеперев Алексей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Парное весло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03.05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Игнатов С.В.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мол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(23)  2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вып. МС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4-6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3-5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3-4</w:t>
            </w:r>
          </w:p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Музюкин Алексей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Парное весло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10.01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Игнатов С.В.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мол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(23)  2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вып. МС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4-6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3-5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3-4</w:t>
            </w:r>
          </w:p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  <w:vAlign w:val="center"/>
          </w:tcPr>
          <w:p w:rsidR="00EB2683" w:rsidRPr="00191817" w:rsidRDefault="00EB2683" w:rsidP="006E5709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Табаков Сергей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1991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МС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Новикова О.Б.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рез. осн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КР -3</w:t>
            </w:r>
          </w:p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ЧР – 4</w:t>
            </w:r>
          </w:p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ПМ – уч (9)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1-3м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ЧМ уч.</w:t>
            </w:r>
          </w:p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ЧЕ финал</w:t>
            </w:r>
          </w:p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ЧМ уч.</w:t>
            </w:r>
          </w:p>
          <w:p w:rsidR="00EB2683" w:rsidRPr="00191817" w:rsidRDefault="00EB2683" w:rsidP="006E5709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ЧЕ 4-6 м.</w:t>
            </w:r>
          </w:p>
          <w:p w:rsidR="00EB2683" w:rsidRPr="00191817" w:rsidRDefault="00EB2683" w:rsidP="006E5709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1-3м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ЧМ финн</w:t>
            </w:r>
          </w:p>
          <w:p w:rsidR="00EB2683" w:rsidRPr="00191817" w:rsidRDefault="00EB2683" w:rsidP="006E5709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ЧЕ 3-4</w:t>
            </w:r>
          </w:p>
          <w:p w:rsidR="00EB2683" w:rsidRPr="00191817" w:rsidRDefault="00EB2683" w:rsidP="006E5709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</w:t>
            </w:r>
          </w:p>
        </w:tc>
      </w:tr>
      <w:tr w:rsidR="00EB2683" w:rsidRPr="00191817" w:rsidTr="006E5709">
        <w:trPr>
          <w:trHeight w:val="170"/>
        </w:trPr>
        <w:tc>
          <w:tcPr>
            <w:tcW w:w="0" w:type="auto"/>
            <w:gridSpan w:val="14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2. Гребля на байдарках и каноэ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Адаев  Дмитрий Владимирович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Каноэ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1983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29.07</w:t>
            </w: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МСМК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 xml:space="preserve">№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91817">
                <w:rPr>
                  <w:rFonts w:ascii="Times New Roman" w:hAnsi="Times New Roman"/>
                  <w:sz w:val="16"/>
                  <w:szCs w:val="18"/>
                </w:rPr>
                <w:t>39 М</w:t>
              </w:r>
            </w:smartTag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30.11.05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Неловко А.В.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ГБК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ЧР(нп) 1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ЧЕ 3-5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1-2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Алимов Рамиль Римович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Каноэ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1990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13.01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AF63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EB2683" w:rsidRPr="00191817" w:rsidRDefault="00EB2683" w:rsidP="00AF63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№ 98-нг</w:t>
            </w:r>
          </w:p>
          <w:p w:rsidR="00EB2683" w:rsidRPr="00191817" w:rsidRDefault="00EB2683" w:rsidP="00AF63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12.07.11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AF63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191817">
              <w:rPr>
                <w:rFonts w:ascii="Times New Roman" w:hAnsi="Times New Roman"/>
                <w:sz w:val="18"/>
                <w:szCs w:val="14"/>
              </w:rPr>
              <w:t>Неловко А.В.</w:t>
            </w:r>
          </w:p>
          <w:p w:rsidR="00EB2683" w:rsidRPr="00191817" w:rsidRDefault="00EB2683" w:rsidP="00AF63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ГБК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(до24)  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1-2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ПЕ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ПМ 2-5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1-3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ПЕ 1-5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1-2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Сб.осн.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состав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1-2</w:t>
            </w:r>
          </w:p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ЧЕ участ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Колыбасов Семен Олегович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Байдарка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28.03.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МСМК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№163-нг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30.11.11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Шевчук С.С.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ГБК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 мол.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(до24)  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ЧР 2-4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ПР 1-3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ПЕ 1-6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ПР 1-2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ПЕ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ПР 1-2</w:t>
            </w:r>
          </w:p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ПЕ 1-3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Шипков Александр Андреевич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Байдарка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1994</w:t>
            </w:r>
          </w:p>
          <w:p w:rsidR="00EB2683" w:rsidRPr="00191817" w:rsidRDefault="00EB2683" w:rsidP="00FA56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20.07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91817">
              <w:rPr>
                <w:rFonts w:ascii="Times New Roman" w:hAnsi="Times New Roman"/>
                <w:sz w:val="20"/>
              </w:rPr>
              <w:t>КМС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№ 400</w:t>
            </w:r>
          </w:p>
          <w:p w:rsidR="00EB2683" w:rsidRPr="00191817" w:rsidRDefault="00EB2683" w:rsidP="00FA562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6"/>
              </w:rPr>
              <w:t>01.11.10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Шевчук С.С.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ГБК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РФ юнр.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(до24)  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ПР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ПР 1-3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ПЕ 1-6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ПР 1-2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ПЕ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ПР 1-2</w:t>
            </w:r>
          </w:p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ПЕ 1-3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Неловко Сергей Алексеевич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Каноэ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1991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21.05</w:t>
            </w: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МС</w:t>
            </w:r>
          </w:p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№161-нг</w:t>
            </w:r>
          </w:p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16.11.10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14"/>
              </w:rPr>
              <w:t>Неловко А.В.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ГДК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ЧР  9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 5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ЧР (но)  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ЧР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ЧР 2-3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ПЕ 2-5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ПМ 2-6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ПР 1-2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ЧР 1-2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ЧР 1-2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 xml:space="preserve">Головко Алексей </w:t>
            </w:r>
          </w:p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Сергеевич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Байдарка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1986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24.01</w:t>
            </w:r>
          </w:p>
        </w:tc>
        <w:tc>
          <w:tcPr>
            <w:tcW w:w="0" w:type="auto"/>
          </w:tcPr>
          <w:p w:rsidR="00EB2683" w:rsidRPr="00191817" w:rsidRDefault="00EB2683" w:rsidP="005A07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МС</w:t>
            </w:r>
          </w:p>
          <w:p w:rsidR="00EB2683" w:rsidRPr="00191817" w:rsidRDefault="00EB2683" w:rsidP="005A07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№17-п 31.01.08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191817">
              <w:rPr>
                <w:rFonts w:ascii="Times New Roman" w:hAnsi="Times New Roman"/>
                <w:sz w:val="18"/>
                <w:szCs w:val="14"/>
              </w:rPr>
              <w:t>Шевчук С.С.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ГДК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обл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ЧР 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ЧР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КМ фин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ЧР 2-4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КР 3-6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ЧР 2-4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ЧЕ участ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ЧР 2-4</w:t>
            </w:r>
          </w:p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>ЧМ фин</w:t>
            </w:r>
          </w:p>
        </w:tc>
      </w:tr>
      <w:tr w:rsidR="00EB2683" w:rsidRPr="00191817" w:rsidTr="006E5709">
        <w:trPr>
          <w:trHeight w:val="662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19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Сычев Михаил Викторович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Каноэ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9467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КМС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191817">
              <w:rPr>
                <w:rFonts w:ascii="Times New Roman" w:hAnsi="Times New Roman"/>
                <w:sz w:val="16"/>
                <w:szCs w:val="24"/>
              </w:rPr>
              <w:t>Неловко А.В.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ГДК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 мол.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ПЕ -3         ПР  1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ПЕ 2-6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1-3КР 3-6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ПЕ 2-4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ПМ 2-5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ПР 1-3</w:t>
            </w:r>
          </w:p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ПМ 1-3</w:t>
            </w:r>
          </w:p>
        </w:tc>
      </w:tr>
      <w:tr w:rsidR="00EB2683" w:rsidRPr="00191817" w:rsidTr="006E5709">
        <w:trPr>
          <w:trHeight w:val="170"/>
        </w:trPr>
        <w:tc>
          <w:tcPr>
            <w:tcW w:w="0" w:type="auto"/>
            <w:gridSpan w:val="14"/>
            <w:vAlign w:val="center"/>
          </w:tcPr>
          <w:p w:rsidR="00EB2683" w:rsidRPr="00191817" w:rsidRDefault="00EB2683" w:rsidP="00F11F22">
            <w:pPr>
              <w:tabs>
                <w:tab w:val="left" w:pos="1309"/>
              </w:tabs>
              <w:spacing w:after="0" w:line="240" w:lineRule="auto"/>
              <w:ind w:left="-250" w:hanging="141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3. Дзюдо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  <w:shd w:val="clear" w:color="auto" w:fill="FFFFFF"/>
          </w:tcPr>
          <w:p w:rsidR="00EB2683" w:rsidRPr="00191817" w:rsidRDefault="00EB2683" w:rsidP="00BE0FA3">
            <w:pPr>
              <w:numPr>
                <w:ilvl w:val="0"/>
                <w:numId w:val="1"/>
              </w:numPr>
              <w:spacing w:after="0" w:line="240" w:lineRule="auto"/>
              <w:ind w:hanging="68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Полякова Яна Анатольевна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BE0F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91817">
              <w:rPr>
                <w:rFonts w:ascii="Times New Roman" w:hAnsi="Times New Roman"/>
                <w:sz w:val="18"/>
                <w:szCs w:val="24"/>
              </w:rPr>
              <w:t xml:space="preserve">57 кг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191817">
              <w:rPr>
                <w:rFonts w:ascii="Times New Roman" w:hAnsi="Times New Roman"/>
                <w:sz w:val="16"/>
                <w:szCs w:val="24"/>
              </w:rPr>
              <w:t>Сергиенко Д.Н.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по дзюдо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 юнр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5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ПФО 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1-6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КЕ 1-6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1-6</w:t>
            </w:r>
          </w:p>
          <w:p w:rsidR="00EB2683" w:rsidRPr="00191817" w:rsidRDefault="00EB2683" w:rsidP="00DB15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ПЕ 1-6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55774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1-6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ПМ 1-6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DB1500">
            <w:pPr>
              <w:spacing w:after="0" w:line="240" w:lineRule="auto"/>
              <w:ind w:left="33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1-6</w:t>
            </w:r>
          </w:p>
          <w:p w:rsidR="00EB2683" w:rsidRPr="00191817" w:rsidRDefault="00EB2683" w:rsidP="00DB1500">
            <w:pPr>
              <w:tabs>
                <w:tab w:val="left" w:pos="1309"/>
              </w:tabs>
              <w:spacing w:after="0" w:line="240" w:lineRule="auto"/>
              <w:ind w:left="-250" w:firstLine="206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 xml:space="preserve">  ЧМ 1-6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  <w:shd w:val="clear" w:color="auto" w:fill="FFFFFF"/>
          </w:tcPr>
          <w:p w:rsidR="00EB2683" w:rsidRPr="00191817" w:rsidRDefault="00EB2683" w:rsidP="00BE0FA3">
            <w:pPr>
              <w:numPr>
                <w:ilvl w:val="0"/>
                <w:numId w:val="1"/>
              </w:numPr>
              <w:spacing w:after="0" w:line="240" w:lineRule="auto"/>
              <w:ind w:hanging="68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shd w:val="clear" w:color="auto" w:fill="FFFFFF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Иванова Екатерина</w:t>
            </w:r>
          </w:p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Игоревна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52 кг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Сергиенко Д.Н.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по дзюдо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юнр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ПР- 9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5-6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3-6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5-6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B2683" w:rsidRPr="00191817" w:rsidRDefault="00EB2683" w:rsidP="00FA562B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3-6</w:t>
            </w:r>
          </w:p>
        </w:tc>
      </w:tr>
      <w:tr w:rsidR="00EB2683" w:rsidRPr="00191817" w:rsidTr="006E5709">
        <w:trPr>
          <w:trHeight w:val="170"/>
        </w:trPr>
        <w:tc>
          <w:tcPr>
            <w:tcW w:w="0" w:type="auto"/>
            <w:gridSpan w:val="14"/>
            <w:vAlign w:val="center"/>
          </w:tcPr>
          <w:p w:rsidR="00EB2683" w:rsidRPr="00191817" w:rsidRDefault="00EB2683" w:rsidP="00F11F22">
            <w:pPr>
              <w:tabs>
                <w:tab w:val="left" w:pos="1309"/>
              </w:tabs>
              <w:spacing w:after="0" w:line="240" w:lineRule="auto"/>
              <w:ind w:left="-250" w:hanging="141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4. Парусный спорт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BE0FA3">
            <w:pPr>
              <w:numPr>
                <w:ilvl w:val="0"/>
                <w:numId w:val="1"/>
              </w:numPr>
              <w:spacing w:after="0" w:line="240" w:lineRule="auto"/>
              <w:ind w:hanging="68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Терешкин Дмитрий Юрьевич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Финн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Дракон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1973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14.05</w:t>
            </w: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МСМК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 xml:space="preserve">№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91817">
                <w:rPr>
                  <w:rFonts w:ascii="Times New Roman" w:hAnsi="Times New Roman"/>
                  <w:sz w:val="16"/>
                  <w:szCs w:val="18"/>
                </w:rPr>
                <w:t>16 М</w:t>
              </w:r>
            </w:smartTag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29.10.04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Зимин А.Н.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ГБУ СОЦСП-ШВСМ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E57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рез. РФ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ЧР – 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 участ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8-10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E75A1C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E75A1C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4-10</w:t>
            </w:r>
          </w:p>
          <w:p w:rsidR="00EB2683" w:rsidRPr="00191817" w:rsidRDefault="00EB2683" w:rsidP="00E75A1C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ОИ участ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Гусева Анастасия Александровна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«420»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«470»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«Матч-рейс»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16.01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0170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  <w:p w:rsidR="00EB2683" w:rsidRPr="00191817" w:rsidRDefault="00EB2683" w:rsidP="000170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поданы на МС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Зимин А.Н.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«СОДЮСШ «Надежда Губернии»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 мол.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– 1м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ПЕ –уч.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ЧР(нп) – 2м.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ПР 1-3м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1-4м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ЧЕ 10-30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ЧЕ 6-20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6-20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29686E">
            <w:pPr>
              <w:tabs>
                <w:tab w:val="left" w:pos="1309"/>
              </w:tabs>
              <w:spacing w:after="0" w:line="240" w:lineRule="auto"/>
              <w:ind w:left="-108" w:firstLine="64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29686E">
            <w:pPr>
              <w:tabs>
                <w:tab w:val="left" w:pos="1309"/>
              </w:tabs>
              <w:spacing w:after="0" w:line="240" w:lineRule="auto"/>
              <w:ind w:left="-108" w:firstLine="64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ЧЕ 1-10</w:t>
            </w:r>
          </w:p>
          <w:p w:rsidR="00EB2683" w:rsidRPr="00191817" w:rsidRDefault="00EB2683" w:rsidP="0029686E">
            <w:pPr>
              <w:tabs>
                <w:tab w:val="left" w:pos="1309"/>
              </w:tabs>
              <w:spacing w:after="0" w:line="240" w:lineRule="auto"/>
              <w:ind w:left="-250" w:firstLine="206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1-10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Стоколесова Яна Юрьевна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«420»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«470»)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«Матч-рейс»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1994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21.07</w:t>
            </w: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№ 132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21.04.09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Зимин А.Н.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«СОДЮСШ «Надежда Губернии»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Обл.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ЧР(нп) – 2м.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1м (470)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ПР 1-3м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1-4м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ЧЕ 6-20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6-20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86C38">
            <w:pPr>
              <w:tabs>
                <w:tab w:val="left" w:pos="1309"/>
              </w:tabs>
              <w:spacing w:after="0" w:line="240" w:lineRule="auto"/>
              <w:ind w:left="-108" w:firstLine="64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586C38">
            <w:pPr>
              <w:tabs>
                <w:tab w:val="left" w:pos="1309"/>
              </w:tabs>
              <w:spacing w:after="0" w:line="240" w:lineRule="auto"/>
              <w:ind w:left="-108" w:firstLine="64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ЧЕ 4-16</w:t>
            </w:r>
          </w:p>
          <w:p w:rsidR="00EB2683" w:rsidRPr="00191817" w:rsidRDefault="00EB2683" w:rsidP="00586C38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4-16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Антонова Наталья Алексеевна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«420»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«470»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«Матч-рейс»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1992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08.08</w:t>
            </w: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поданы на МС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Зимин А.Н.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«СОДЮСШ «Надежда Губернии»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 мол.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BE0F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-1м.</w:t>
            </w:r>
          </w:p>
          <w:p w:rsidR="00EB2683" w:rsidRPr="00191817" w:rsidRDefault="00EB2683" w:rsidP="00BE0F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ПЕ –уч.</w:t>
            </w:r>
          </w:p>
          <w:p w:rsidR="00EB2683" w:rsidRPr="00191817" w:rsidRDefault="00EB2683" w:rsidP="00BE0F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ЧР(нп) –2м.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ПР 1-3м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ЧР1-4м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ЧЕ 6-20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6-20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86C38">
            <w:pPr>
              <w:tabs>
                <w:tab w:val="left" w:pos="1309"/>
              </w:tabs>
              <w:spacing w:after="0" w:line="240" w:lineRule="auto"/>
              <w:ind w:left="-108" w:firstLine="64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1-3</w:t>
            </w:r>
          </w:p>
          <w:p w:rsidR="00EB2683" w:rsidRPr="00191817" w:rsidRDefault="00EB2683" w:rsidP="00586C38">
            <w:pPr>
              <w:tabs>
                <w:tab w:val="left" w:pos="1309"/>
              </w:tabs>
              <w:spacing w:after="0" w:line="240" w:lineRule="auto"/>
              <w:ind w:left="-108" w:firstLine="64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ЧЕ 4-16</w:t>
            </w:r>
          </w:p>
          <w:p w:rsidR="00EB2683" w:rsidRPr="00191817" w:rsidRDefault="00EB2683" w:rsidP="00586C38">
            <w:pPr>
              <w:tabs>
                <w:tab w:val="left" w:pos="1309"/>
              </w:tabs>
              <w:spacing w:after="0" w:line="240" w:lineRule="auto"/>
              <w:ind w:left="-250" w:firstLine="206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ЧМ 4-16</w:t>
            </w:r>
          </w:p>
        </w:tc>
      </w:tr>
      <w:tr w:rsidR="00EB2683" w:rsidRPr="00191817" w:rsidTr="006E5709">
        <w:trPr>
          <w:trHeight w:val="170"/>
        </w:trPr>
        <w:tc>
          <w:tcPr>
            <w:tcW w:w="0" w:type="auto"/>
            <w:gridSpan w:val="14"/>
            <w:vAlign w:val="center"/>
          </w:tcPr>
          <w:p w:rsidR="00EB2683" w:rsidRPr="00191817" w:rsidRDefault="00EB2683" w:rsidP="00F11F22">
            <w:pPr>
              <w:tabs>
                <w:tab w:val="left" w:pos="1309"/>
              </w:tabs>
              <w:spacing w:after="0" w:line="240" w:lineRule="auto"/>
              <w:ind w:left="-250" w:hanging="141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5. Прыжки в воду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rPr>
                <w:rFonts w:ascii="Times New Roman" w:hAnsi="Times New Roman"/>
                <w:sz w:val="20"/>
                <w:szCs w:val="20"/>
              </w:rPr>
            </w:pPr>
            <w:r w:rsidRPr="00191817">
              <w:rPr>
                <w:rFonts w:ascii="Times New Roman" w:hAnsi="Times New Roman"/>
                <w:sz w:val="20"/>
                <w:szCs w:val="20"/>
              </w:rPr>
              <w:t>Фролов Вадим Валерьевич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191817">
              <w:rPr>
                <w:rFonts w:ascii="Times New Roman" w:hAnsi="Times New Roman"/>
                <w:sz w:val="16"/>
                <w:szCs w:val="20"/>
              </w:rPr>
              <w:t>вышка 10</w:t>
            </w:r>
          </w:p>
          <w:p w:rsidR="00EB2683" w:rsidRPr="00191817" w:rsidRDefault="00EB2683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191817">
              <w:rPr>
                <w:rFonts w:ascii="Times New Roman" w:hAnsi="Times New Roman"/>
                <w:sz w:val="16"/>
                <w:szCs w:val="20"/>
              </w:rPr>
              <w:t>трамп.3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159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1997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15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1817">
              <w:rPr>
                <w:rFonts w:ascii="Times New Roman" w:hAnsi="Times New Roman"/>
                <w:sz w:val="20"/>
                <w:szCs w:val="20"/>
              </w:rPr>
              <w:t>КМС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C60B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Столбов А.Н.,</w:t>
            </w:r>
          </w:p>
          <w:p w:rsidR="00EB2683" w:rsidRPr="00191817" w:rsidRDefault="00EB2683" w:rsidP="00C60B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Абросимова Л.В.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1591A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191817">
              <w:rPr>
                <w:rFonts w:ascii="Times New Roman" w:hAnsi="Times New Roman"/>
                <w:sz w:val="18"/>
                <w:szCs w:val="20"/>
              </w:rPr>
              <w:t>ГБУ «СОЦСП-ШВСМ»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20"/>
                <w:szCs w:val="20"/>
              </w:rPr>
              <w:t>РФ юнр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 1- 3</w:t>
            </w:r>
          </w:p>
          <w:p w:rsidR="00EB2683" w:rsidRPr="00191817" w:rsidRDefault="00EB2683" w:rsidP="00F11F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ПЕ  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1-3м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ПР 1-3</w:t>
            </w:r>
          </w:p>
          <w:p w:rsidR="00EB2683" w:rsidRPr="00191817" w:rsidRDefault="00EB2683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ПЕ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2-6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ПЕ 1-2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250" w:hanging="141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1-4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ЧЕ участ</w:t>
            </w:r>
          </w:p>
        </w:tc>
      </w:tr>
      <w:tr w:rsidR="00EB2683" w:rsidRPr="00191817" w:rsidTr="006E5709">
        <w:trPr>
          <w:trHeight w:val="170"/>
        </w:trPr>
        <w:tc>
          <w:tcPr>
            <w:tcW w:w="0" w:type="auto"/>
            <w:gridSpan w:val="14"/>
            <w:vAlign w:val="center"/>
          </w:tcPr>
          <w:p w:rsidR="00EB2683" w:rsidRPr="00191817" w:rsidRDefault="00EB2683" w:rsidP="00F11F22">
            <w:pPr>
              <w:tabs>
                <w:tab w:val="left" w:pos="1309"/>
              </w:tabs>
              <w:spacing w:after="0" w:line="240" w:lineRule="auto"/>
              <w:ind w:left="-250" w:hanging="141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7. Бокс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Хотянцев Александр Андреевич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80 кг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1991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КМС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Кадушин А.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9539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ЧР 9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5-8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МС 2-4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3-6</w:t>
            </w:r>
          </w:p>
          <w:p w:rsidR="00EB2683" w:rsidRPr="00191817" w:rsidRDefault="00EB2683" w:rsidP="00CF1D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МС 2-4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ЧР 2-4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МС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250" w:firstLine="206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 xml:space="preserve">   ЧР 1-3</w:t>
            </w:r>
          </w:p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250" w:firstLine="206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МС 1-3</w:t>
            </w:r>
          </w:p>
        </w:tc>
      </w:tr>
      <w:tr w:rsidR="00EB2683" w:rsidRPr="00191817" w:rsidTr="006E5709">
        <w:trPr>
          <w:trHeight w:val="170"/>
        </w:trPr>
        <w:tc>
          <w:tcPr>
            <w:tcW w:w="0" w:type="auto"/>
            <w:gridSpan w:val="14"/>
            <w:vAlign w:val="center"/>
          </w:tcPr>
          <w:p w:rsidR="00EB2683" w:rsidRPr="00191817" w:rsidRDefault="00EB2683" w:rsidP="00F11F22">
            <w:pPr>
              <w:tabs>
                <w:tab w:val="left" w:pos="1309"/>
              </w:tabs>
              <w:spacing w:after="0" w:line="240" w:lineRule="auto"/>
              <w:ind w:left="-250" w:hanging="141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9.Бадминтон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Новоселов Вадим Олегович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95390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бадминтон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9539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1987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417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МС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Зубова И.В.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ОР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 резерв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ЛЧР 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ЛЧР 3-5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ЛКР 3-5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C417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ЛЧР 3-5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ЛЧР 3-5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ЛЧР 3-5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Запольская Юлия Евгеньевна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C2E4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бадминтон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C2E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1990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C2E4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91817">
              <w:rPr>
                <w:rFonts w:ascii="Times New Roman" w:hAnsi="Times New Roman"/>
                <w:sz w:val="16"/>
                <w:szCs w:val="18"/>
              </w:rPr>
              <w:t>МС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C2E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Зубова И.В.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4C2E4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ОР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4C2E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РФ резерв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ЛЧР 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ЛЧР 5-8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ЛКР 3-5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F70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191817">
              <w:rPr>
                <w:rFonts w:ascii="Times New Roman" w:hAnsi="Times New Roman"/>
                <w:sz w:val="18"/>
              </w:rPr>
              <w:t>ЛЧР 3-5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ЛЧР 3-5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A306E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</w:rPr>
              <w:t>ЛЧР 3-5</w:t>
            </w:r>
          </w:p>
        </w:tc>
      </w:tr>
      <w:tr w:rsidR="00EB2683" w:rsidRPr="00191817" w:rsidTr="006E5709">
        <w:trPr>
          <w:trHeight w:val="170"/>
        </w:trPr>
        <w:tc>
          <w:tcPr>
            <w:tcW w:w="0" w:type="auto"/>
            <w:gridSpan w:val="14"/>
            <w:vAlign w:val="center"/>
          </w:tcPr>
          <w:p w:rsidR="00EB2683" w:rsidRPr="00191817" w:rsidRDefault="00EB2683" w:rsidP="00F11F22">
            <w:pPr>
              <w:tabs>
                <w:tab w:val="left" w:pos="1309"/>
              </w:tabs>
              <w:spacing w:after="0" w:line="240" w:lineRule="auto"/>
              <w:ind w:left="-250" w:hanging="141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91817">
              <w:rPr>
                <w:rFonts w:ascii="Times New Roman" w:hAnsi="Times New Roman"/>
                <w:b/>
                <w:i/>
                <w:sz w:val="18"/>
                <w:szCs w:val="18"/>
              </w:rPr>
              <w:t>11. Фехтование</w:t>
            </w:r>
          </w:p>
        </w:tc>
      </w:tr>
      <w:tr w:rsidR="00EB2683" w:rsidRPr="00191817" w:rsidTr="006E5709">
        <w:trPr>
          <w:trHeight w:val="553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Чубенко Михаил Андреевич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91817">
              <w:rPr>
                <w:rFonts w:ascii="Times New Roman" w:hAnsi="Times New Roman"/>
                <w:sz w:val="20"/>
              </w:rPr>
              <w:t>шпага</w:t>
            </w:r>
          </w:p>
        </w:tc>
        <w:tc>
          <w:tcPr>
            <w:tcW w:w="0" w:type="auto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1992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F70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МС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Карсаков О.В.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фехтования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1817">
              <w:rPr>
                <w:rFonts w:ascii="Times New Roman" w:hAnsi="Times New Roman"/>
                <w:sz w:val="20"/>
                <w:szCs w:val="20"/>
              </w:rPr>
              <w:t>Обл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ЧР 5ком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ПР 5 лич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ПР 1-3</w:t>
            </w:r>
          </w:p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ЧР 2-6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6F70B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КМ 1-6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557744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КМ 1-6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759E7">
            <w:pPr>
              <w:tabs>
                <w:tab w:val="left" w:pos="1309"/>
              </w:tabs>
              <w:spacing w:after="0" w:line="240" w:lineRule="auto"/>
              <w:ind w:left="-250" w:firstLine="206"/>
              <w:jc w:val="center"/>
              <w:rPr>
                <w:rFonts w:ascii="Times New Roman" w:hAnsi="Times New Roman"/>
                <w:sz w:val="16"/>
              </w:rPr>
            </w:pPr>
            <w:r w:rsidRPr="00191817">
              <w:rPr>
                <w:rFonts w:ascii="Times New Roman" w:hAnsi="Times New Roman"/>
                <w:sz w:val="16"/>
              </w:rPr>
              <w:t>КМ 1-6</w:t>
            </w:r>
          </w:p>
        </w:tc>
      </w:tr>
      <w:tr w:rsidR="00EB2683" w:rsidRPr="00191817" w:rsidTr="006E5709">
        <w:trPr>
          <w:trHeight w:val="444"/>
        </w:trPr>
        <w:tc>
          <w:tcPr>
            <w:tcW w:w="0" w:type="auto"/>
          </w:tcPr>
          <w:p w:rsidR="00EB2683" w:rsidRPr="00191817" w:rsidRDefault="00EB2683" w:rsidP="00FA562B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Зрюмов Алексей Алексеевич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шпага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1994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КМС</w:t>
            </w:r>
          </w:p>
        </w:tc>
        <w:tc>
          <w:tcPr>
            <w:tcW w:w="0" w:type="auto"/>
            <w:vAlign w:val="bottom"/>
          </w:tcPr>
          <w:p w:rsidR="00EB2683" w:rsidRPr="00191817" w:rsidRDefault="00EB2683" w:rsidP="006F70B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1817">
              <w:rPr>
                <w:rFonts w:ascii="Times New Roman" w:hAnsi="Times New Roman"/>
                <w:sz w:val="18"/>
                <w:szCs w:val="18"/>
              </w:rPr>
              <w:t>Карсаков О.В.</w:t>
            </w:r>
          </w:p>
        </w:tc>
        <w:tc>
          <w:tcPr>
            <w:tcW w:w="0" w:type="auto"/>
            <w:gridSpan w:val="2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191817">
              <w:rPr>
                <w:rFonts w:ascii="Times New Roman" w:hAnsi="Times New Roman"/>
                <w:sz w:val="14"/>
                <w:szCs w:val="14"/>
              </w:rPr>
              <w:t>ГБОУ ДОД СОСДЮСШОР фехтования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РФ юнр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91817">
              <w:rPr>
                <w:rFonts w:ascii="Times New Roman" w:hAnsi="Times New Roman"/>
                <w:sz w:val="16"/>
                <w:szCs w:val="16"/>
              </w:rPr>
              <w:t>ЧР 5 (ком); вып.МС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FA56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817">
              <w:rPr>
                <w:rFonts w:ascii="Times New Roman" w:hAnsi="Times New Roman"/>
                <w:sz w:val="20"/>
                <w:szCs w:val="24"/>
              </w:rPr>
              <w:t>ПР 1-5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759E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91817">
              <w:rPr>
                <w:rFonts w:ascii="Times New Roman" w:hAnsi="Times New Roman"/>
                <w:sz w:val="16"/>
                <w:szCs w:val="16"/>
              </w:rPr>
              <w:t>КМ юн 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759E7">
            <w:pPr>
              <w:tabs>
                <w:tab w:val="left" w:pos="1309"/>
              </w:tabs>
              <w:spacing w:after="0"/>
              <w:ind w:left="-250" w:firstLine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91817">
              <w:rPr>
                <w:rFonts w:ascii="Times New Roman" w:hAnsi="Times New Roman"/>
                <w:sz w:val="16"/>
                <w:szCs w:val="16"/>
              </w:rPr>
              <w:t>ПР (до 24)</w:t>
            </w:r>
          </w:p>
          <w:p w:rsidR="00EB2683" w:rsidRPr="00191817" w:rsidRDefault="00EB2683" w:rsidP="00D759E7">
            <w:pPr>
              <w:tabs>
                <w:tab w:val="left" w:pos="1309"/>
              </w:tabs>
              <w:spacing w:after="0"/>
              <w:ind w:left="-25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91817">
              <w:rPr>
                <w:rFonts w:ascii="Times New Roman" w:hAnsi="Times New Roman"/>
                <w:sz w:val="16"/>
                <w:szCs w:val="16"/>
              </w:rPr>
              <w:t>1-3</w:t>
            </w:r>
          </w:p>
        </w:tc>
        <w:tc>
          <w:tcPr>
            <w:tcW w:w="0" w:type="auto"/>
            <w:vAlign w:val="center"/>
          </w:tcPr>
          <w:p w:rsidR="00EB2683" w:rsidRPr="00191817" w:rsidRDefault="00EB2683" w:rsidP="00D759E7">
            <w:pPr>
              <w:tabs>
                <w:tab w:val="left" w:pos="1309"/>
              </w:tabs>
              <w:spacing w:after="0"/>
              <w:ind w:left="-250" w:firstLine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91817">
              <w:rPr>
                <w:rFonts w:ascii="Times New Roman" w:hAnsi="Times New Roman"/>
                <w:sz w:val="16"/>
                <w:szCs w:val="16"/>
              </w:rPr>
              <w:t>КМ 1-6</w:t>
            </w:r>
          </w:p>
        </w:tc>
      </w:tr>
    </w:tbl>
    <w:p w:rsidR="00EB2683" w:rsidRDefault="00EB2683" w:rsidP="008C1DBF">
      <w:pPr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0"/>
          <w:szCs w:val="20"/>
        </w:rPr>
        <w:t>Всего: 23</w:t>
      </w:r>
      <w:r w:rsidRPr="008C1DBF">
        <w:rPr>
          <w:rFonts w:ascii="Times New Roman" w:hAnsi="Times New Roman"/>
          <w:b/>
          <w:sz w:val="20"/>
          <w:szCs w:val="20"/>
        </w:rPr>
        <w:t xml:space="preserve"> спортсмен</w:t>
      </w:r>
      <w:r>
        <w:rPr>
          <w:rFonts w:ascii="Times New Roman" w:hAnsi="Times New Roman"/>
          <w:b/>
          <w:sz w:val="20"/>
          <w:szCs w:val="20"/>
        </w:rPr>
        <w:t>а.</w:t>
      </w:r>
    </w:p>
    <w:sectPr w:rsidR="00EB2683" w:rsidSect="00E56D2B">
      <w:pgSz w:w="16838" w:h="11906" w:orient="landscape"/>
      <w:pgMar w:top="340" w:right="794" w:bottom="28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50B28"/>
    <w:multiLevelType w:val="hybridMultilevel"/>
    <w:tmpl w:val="6352C3E6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3E65"/>
    <w:rsid w:val="000170D2"/>
    <w:rsid w:val="00087D61"/>
    <w:rsid w:val="0016057C"/>
    <w:rsid w:val="00191817"/>
    <w:rsid w:val="001966EA"/>
    <w:rsid w:val="001F1853"/>
    <w:rsid w:val="001F3FBD"/>
    <w:rsid w:val="00264659"/>
    <w:rsid w:val="00266842"/>
    <w:rsid w:val="0029686E"/>
    <w:rsid w:val="003324D9"/>
    <w:rsid w:val="00357B65"/>
    <w:rsid w:val="003B7D3A"/>
    <w:rsid w:val="003F2A8F"/>
    <w:rsid w:val="0041591A"/>
    <w:rsid w:val="00476337"/>
    <w:rsid w:val="004C2E46"/>
    <w:rsid w:val="004C3BBD"/>
    <w:rsid w:val="004F20C1"/>
    <w:rsid w:val="00557744"/>
    <w:rsid w:val="00586C38"/>
    <w:rsid w:val="005A071A"/>
    <w:rsid w:val="005F3A5C"/>
    <w:rsid w:val="005F61B1"/>
    <w:rsid w:val="005F62AB"/>
    <w:rsid w:val="006418F1"/>
    <w:rsid w:val="006D5EB7"/>
    <w:rsid w:val="006E5709"/>
    <w:rsid w:val="006F70B5"/>
    <w:rsid w:val="007051B8"/>
    <w:rsid w:val="0071671D"/>
    <w:rsid w:val="0072034F"/>
    <w:rsid w:val="00731CDC"/>
    <w:rsid w:val="00792F28"/>
    <w:rsid w:val="007A04B2"/>
    <w:rsid w:val="00841A00"/>
    <w:rsid w:val="00862036"/>
    <w:rsid w:val="008C1DBF"/>
    <w:rsid w:val="00940D95"/>
    <w:rsid w:val="00946752"/>
    <w:rsid w:val="00950E5A"/>
    <w:rsid w:val="0095390E"/>
    <w:rsid w:val="00975491"/>
    <w:rsid w:val="00996238"/>
    <w:rsid w:val="009C4704"/>
    <w:rsid w:val="00A120C3"/>
    <w:rsid w:val="00A50163"/>
    <w:rsid w:val="00AA3E65"/>
    <w:rsid w:val="00AF63AE"/>
    <w:rsid w:val="00B6087C"/>
    <w:rsid w:val="00BD6088"/>
    <w:rsid w:val="00BE0FA3"/>
    <w:rsid w:val="00C417E3"/>
    <w:rsid w:val="00C60BC8"/>
    <w:rsid w:val="00C76468"/>
    <w:rsid w:val="00C92A4C"/>
    <w:rsid w:val="00CB7490"/>
    <w:rsid w:val="00CF1D27"/>
    <w:rsid w:val="00CF459F"/>
    <w:rsid w:val="00D42607"/>
    <w:rsid w:val="00D759E7"/>
    <w:rsid w:val="00DA306E"/>
    <w:rsid w:val="00DB1500"/>
    <w:rsid w:val="00E56D2B"/>
    <w:rsid w:val="00E75A1C"/>
    <w:rsid w:val="00EB2683"/>
    <w:rsid w:val="00F11F22"/>
    <w:rsid w:val="00F65690"/>
    <w:rsid w:val="00FA5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BB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76468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468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76468"/>
    <w:rPr>
      <w:rFonts w:ascii="Times New Roman" w:hAnsi="Times New Roman" w:cs="Times New Roman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468"/>
    <w:rPr>
      <w:rFonts w:ascii="Times New Roman" w:hAnsi="Times New Roman" w:cs="Times New Roman"/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703</Words>
  <Characters>4012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</dc:title>
  <dc:subject/>
  <dc:creator>User</dc:creator>
  <cp:keywords/>
  <dc:description/>
  <cp:lastModifiedBy>User</cp:lastModifiedBy>
  <cp:revision>2</cp:revision>
  <cp:lastPrinted>2013-03-26T08:45:00Z</cp:lastPrinted>
  <dcterms:created xsi:type="dcterms:W3CDTF">2013-04-24T08:38:00Z</dcterms:created>
  <dcterms:modified xsi:type="dcterms:W3CDTF">2013-04-24T08:38:00Z</dcterms:modified>
</cp:coreProperties>
</file>